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4B29" w:rsidRPr="00D90EBC" w:rsidRDefault="00D90EBC" w:rsidP="00D90EBC">
      <w:pPr>
        <w:pStyle w:val="Ttulo1"/>
        <w:rPr>
          <w:sz w:val="32"/>
        </w:rPr>
      </w:pPr>
      <w:r w:rsidRPr="00D90EBC">
        <w:rPr>
          <w:sz w:val="32"/>
        </w:rPr>
        <w:t>Órganos Genitales Femeninos</w:t>
      </w:r>
    </w:p>
    <w:p w:rsidR="00D90EBC" w:rsidRPr="008C4FBC" w:rsidRDefault="00B259E5" w:rsidP="008C4FBC">
      <w:pPr>
        <w:pStyle w:val="Prrafodelista"/>
        <w:numPr>
          <w:ilvl w:val="0"/>
          <w:numId w:val="9"/>
        </w:numPr>
        <w:rPr>
          <w:sz w:val="22"/>
        </w:rPr>
      </w:pPr>
      <w:r w:rsidRPr="008C4FBC">
        <w:rPr>
          <w:b/>
          <w:sz w:val="22"/>
        </w:rPr>
        <w:t>Los ovarios</w:t>
      </w:r>
      <w:r w:rsidRPr="008C4FBC">
        <w:rPr>
          <w:sz w:val="22"/>
        </w:rPr>
        <w:t xml:space="preserve"> están suspendidos del </w:t>
      </w:r>
      <w:r w:rsidR="00F30155" w:rsidRPr="008C4FBC">
        <w:rPr>
          <w:b/>
          <w:sz w:val="22"/>
        </w:rPr>
        <w:t>mesoovario</w:t>
      </w:r>
      <w:r w:rsidRPr="008C4FBC">
        <w:rPr>
          <w:sz w:val="22"/>
        </w:rPr>
        <w:t xml:space="preserve">, una subdivisión de un </w:t>
      </w:r>
      <w:r w:rsidRPr="008C4FBC">
        <w:rPr>
          <w:sz w:val="22"/>
          <w:u w:val="single"/>
        </w:rPr>
        <w:t>mesenterio del útero</w:t>
      </w:r>
      <w:r w:rsidRPr="008C4FBC">
        <w:rPr>
          <w:sz w:val="22"/>
        </w:rPr>
        <w:t xml:space="preserve"> el </w:t>
      </w:r>
      <w:r w:rsidRPr="008C4FBC">
        <w:rPr>
          <w:b/>
          <w:sz w:val="22"/>
        </w:rPr>
        <w:t>ligamento ancho</w:t>
      </w:r>
      <w:r w:rsidRPr="008C4FBC">
        <w:rPr>
          <w:sz w:val="22"/>
        </w:rPr>
        <w:t>.</w:t>
      </w:r>
    </w:p>
    <w:p w:rsidR="008C4FBC" w:rsidRPr="008C4FBC" w:rsidRDefault="008C4FBC" w:rsidP="008C4FBC">
      <w:pPr>
        <w:pStyle w:val="Prrafodelista"/>
        <w:numPr>
          <w:ilvl w:val="0"/>
          <w:numId w:val="9"/>
        </w:numPr>
        <w:rPr>
          <w:sz w:val="22"/>
        </w:rPr>
      </w:pPr>
      <w:r w:rsidRPr="008C4FBC">
        <w:rPr>
          <w:b/>
          <w:sz w:val="22"/>
        </w:rPr>
        <w:t>Los ovarios</w:t>
      </w:r>
      <w:r w:rsidRPr="008C4FBC">
        <w:rPr>
          <w:sz w:val="22"/>
        </w:rPr>
        <w:t xml:space="preserve"> se encuentran lateralmente entre el </w:t>
      </w:r>
      <w:r w:rsidRPr="008C4FBC">
        <w:rPr>
          <w:b/>
          <w:sz w:val="22"/>
        </w:rPr>
        <w:t>útero</w:t>
      </w:r>
      <w:r w:rsidRPr="008C4FBC">
        <w:rPr>
          <w:sz w:val="22"/>
        </w:rPr>
        <w:t xml:space="preserve"> y la </w:t>
      </w:r>
      <w:r w:rsidRPr="008C4FBC">
        <w:rPr>
          <w:b/>
          <w:sz w:val="22"/>
        </w:rPr>
        <w:t>pared lateral</w:t>
      </w:r>
      <w:r w:rsidRPr="008C4FBC">
        <w:rPr>
          <w:sz w:val="22"/>
        </w:rPr>
        <w:t xml:space="preserve"> de la pelvis.</w:t>
      </w:r>
    </w:p>
    <w:p w:rsidR="00D90EBC" w:rsidRPr="008C4FBC" w:rsidRDefault="00E20F19" w:rsidP="008C4FBC">
      <w:pPr>
        <w:pStyle w:val="Prrafodelista"/>
        <w:numPr>
          <w:ilvl w:val="0"/>
          <w:numId w:val="9"/>
        </w:numPr>
        <w:rPr>
          <w:sz w:val="22"/>
        </w:rPr>
      </w:pPr>
      <w:r w:rsidRPr="008C4FBC">
        <w:rPr>
          <w:sz w:val="22"/>
        </w:rPr>
        <w:t xml:space="preserve">En las </w:t>
      </w:r>
      <w:r w:rsidRPr="008C4FBC">
        <w:rPr>
          <w:sz w:val="22"/>
          <w:u w:val="single"/>
        </w:rPr>
        <w:t xml:space="preserve">mujeres </w:t>
      </w:r>
      <w:proofErr w:type="spellStart"/>
      <w:r w:rsidRPr="008C4FBC">
        <w:rPr>
          <w:sz w:val="22"/>
          <w:u w:val="single"/>
        </w:rPr>
        <w:t>prepúberes</w:t>
      </w:r>
      <w:proofErr w:type="spellEnd"/>
      <w:r w:rsidRPr="008C4FBC">
        <w:rPr>
          <w:sz w:val="22"/>
        </w:rPr>
        <w:t xml:space="preserve">, la </w:t>
      </w:r>
      <w:r w:rsidRPr="008C4FBC">
        <w:rPr>
          <w:b/>
          <w:sz w:val="22"/>
        </w:rPr>
        <w:t>túnica albugínea del ovario</w:t>
      </w:r>
      <w:r w:rsidRPr="008C4FBC">
        <w:rPr>
          <w:sz w:val="22"/>
        </w:rPr>
        <w:t xml:space="preserve"> (cápsula) está cubierta de </w:t>
      </w:r>
      <w:r w:rsidRPr="008C4FBC">
        <w:rPr>
          <w:b/>
          <w:sz w:val="22"/>
        </w:rPr>
        <w:t>mesotelio ovárico</w:t>
      </w:r>
      <w:r w:rsidRPr="008C4FBC">
        <w:rPr>
          <w:sz w:val="22"/>
        </w:rPr>
        <w:t xml:space="preserve"> que le da aspecto </w:t>
      </w:r>
      <w:r w:rsidRPr="008C4FBC">
        <w:rPr>
          <w:sz w:val="22"/>
          <w:u w:val="single"/>
        </w:rPr>
        <w:t>mate y grisáceo</w:t>
      </w:r>
      <w:r w:rsidRPr="008C4FBC">
        <w:rPr>
          <w:sz w:val="22"/>
        </w:rPr>
        <w:t xml:space="preserve"> </w:t>
      </w:r>
    </w:p>
    <w:p w:rsidR="00D90EBC" w:rsidRPr="008C4FBC" w:rsidRDefault="00E20F19" w:rsidP="008C4FBC">
      <w:pPr>
        <w:pStyle w:val="Prrafodelista"/>
        <w:numPr>
          <w:ilvl w:val="0"/>
          <w:numId w:val="9"/>
        </w:numPr>
        <w:rPr>
          <w:sz w:val="22"/>
        </w:rPr>
      </w:pPr>
      <w:r w:rsidRPr="008C4FBC">
        <w:rPr>
          <w:sz w:val="22"/>
        </w:rPr>
        <w:t xml:space="preserve">Los vasos sanguíneos, linfáticos y nervios ováricos cruzan la </w:t>
      </w:r>
      <w:r w:rsidRPr="008C4FBC">
        <w:rPr>
          <w:b/>
          <w:sz w:val="22"/>
        </w:rPr>
        <w:t>línea terminal</w:t>
      </w:r>
      <w:r w:rsidRPr="008C4FBC">
        <w:rPr>
          <w:sz w:val="22"/>
        </w:rPr>
        <w:t xml:space="preserve"> dentro del </w:t>
      </w:r>
      <w:r w:rsidRPr="008C4FBC">
        <w:rPr>
          <w:b/>
          <w:sz w:val="22"/>
        </w:rPr>
        <w:t>ligamento suspensorio del ovario</w:t>
      </w:r>
      <w:r w:rsidRPr="008C4FBC">
        <w:rPr>
          <w:sz w:val="22"/>
        </w:rPr>
        <w:t>.</w:t>
      </w:r>
    </w:p>
    <w:p w:rsidR="00E20F19" w:rsidRPr="008C4FBC" w:rsidRDefault="00E20F19" w:rsidP="008C4FBC">
      <w:pPr>
        <w:pStyle w:val="Prrafodelista"/>
        <w:numPr>
          <w:ilvl w:val="0"/>
          <w:numId w:val="9"/>
        </w:numPr>
        <w:rPr>
          <w:sz w:val="22"/>
        </w:rPr>
      </w:pPr>
      <w:r w:rsidRPr="008C4FBC">
        <w:rPr>
          <w:b/>
        </w:rPr>
        <w:t>El ligamento suspensorio</w:t>
      </w:r>
      <w:r w:rsidRPr="008C4FBC">
        <w:rPr>
          <w:sz w:val="22"/>
        </w:rPr>
        <w:t xml:space="preserve"> del ovario se continúa con el ligamento ancho (mesoovario).</w:t>
      </w:r>
    </w:p>
    <w:p w:rsidR="00E20F19" w:rsidRPr="008C4FBC" w:rsidRDefault="00E20F19" w:rsidP="008C4FBC">
      <w:pPr>
        <w:pStyle w:val="Prrafodelista"/>
        <w:numPr>
          <w:ilvl w:val="0"/>
          <w:numId w:val="9"/>
        </w:numPr>
        <w:rPr>
          <w:sz w:val="22"/>
        </w:rPr>
      </w:pPr>
      <w:r w:rsidRPr="008C4FBC">
        <w:rPr>
          <w:b/>
        </w:rPr>
        <w:t>El ligamento propio del ovario</w:t>
      </w:r>
      <w:r w:rsidRPr="008C4FBC">
        <w:rPr>
          <w:sz w:val="22"/>
        </w:rPr>
        <w:t xml:space="preserve"> fija el ovario al útero y es un vestig</w:t>
      </w:r>
      <w:r w:rsidR="00AF5884">
        <w:rPr>
          <w:sz w:val="22"/>
        </w:rPr>
        <w:t>i</w:t>
      </w:r>
      <w:r w:rsidRPr="008C4FBC">
        <w:rPr>
          <w:sz w:val="22"/>
        </w:rPr>
        <w:t>o de la porción superior del gubernáculo ovárico del feto; conecta el extremo proximal del ovario al ángulo lateral del útero inferior a la trompa uterina.</w:t>
      </w:r>
    </w:p>
    <w:p w:rsidR="00E20F19" w:rsidRPr="008C4FBC" w:rsidRDefault="00E20F19" w:rsidP="008C4FBC">
      <w:pPr>
        <w:pStyle w:val="Prrafodelista"/>
        <w:numPr>
          <w:ilvl w:val="0"/>
          <w:numId w:val="9"/>
        </w:numPr>
        <w:rPr>
          <w:sz w:val="22"/>
        </w:rPr>
      </w:pPr>
      <w:r w:rsidRPr="008C4FBC">
        <w:rPr>
          <w:b/>
          <w:sz w:val="22"/>
        </w:rPr>
        <w:t>El ovocito</w:t>
      </w:r>
      <w:r w:rsidRPr="008C4FBC">
        <w:rPr>
          <w:sz w:val="22"/>
        </w:rPr>
        <w:t xml:space="preserve"> es atrapado por las </w:t>
      </w:r>
      <w:r w:rsidRPr="008C4FBC">
        <w:rPr>
          <w:b/>
          <w:sz w:val="22"/>
        </w:rPr>
        <w:t>franjas (fimbrias) del infundíbulo</w:t>
      </w:r>
      <w:r w:rsidRPr="008C4FBC">
        <w:rPr>
          <w:sz w:val="22"/>
        </w:rPr>
        <w:t xml:space="preserve"> dentro de la </w:t>
      </w:r>
      <w:r w:rsidRPr="008C4FBC">
        <w:rPr>
          <w:sz w:val="22"/>
          <w:u w:val="single"/>
        </w:rPr>
        <w:t>trompa uterina</w:t>
      </w:r>
      <w:r w:rsidR="008C4FBC" w:rsidRPr="008C4FBC">
        <w:rPr>
          <w:sz w:val="22"/>
          <w:u w:val="single"/>
        </w:rPr>
        <w:t>,</w:t>
      </w:r>
      <w:r w:rsidRPr="008C4FBC">
        <w:rPr>
          <w:sz w:val="22"/>
        </w:rPr>
        <w:t xml:space="preserve"> y conducido hacia la </w:t>
      </w:r>
      <w:r w:rsidRPr="008C4FBC">
        <w:rPr>
          <w:sz w:val="22"/>
          <w:u w:val="single"/>
        </w:rPr>
        <w:t>ampolla</w:t>
      </w:r>
      <w:r w:rsidRPr="008C4FBC">
        <w:rPr>
          <w:sz w:val="22"/>
        </w:rPr>
        <w:t xml:space="preserve"> durante la ovulación.</w:t>
      </w:r>
    </w:p>
    <w:p w:rsidR="00E20F19" w:rsidRDefault="00A6574E" w:rsidP="00D90EBC">
      <w:pPr>
        <w:rPr>
          <w:sz w:val="22"/>
        </w:rPr>
      </w:pPr>
      <w:r>
        <w:rPr>
          <w:noProof/>
          <w:lang w:val="es-GT" w:eastAsia="es-GT"/>
        </w:rPr>
        <w:drawing>
          <wp:inline distT="0" distB="0" distL="0" distR="0" wp14:anchorId="6A22C48C" wp14:editId="363BCA9C">
            <wp:extent cx="6330819" cy="2809875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335112" cy="28117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20F19" w:rsidRDefault="008C4FBC" w:rsidP="008C4FBC">
      <w:pPr>
        <w:pStyle w:val="Ttulo2"/>
      </w:pPr>
      <w:r>
        <w:t>Trompas Uterinas</w:t>
      </w:r>
    </w:p>
    <w:p w:rsidR="00E20F19" w:rsidRPr="00A00832" w:rsidRDefault="00A00832" w:rsidP="00A00832">
      <w:pPr>
        <w:pStyle w:val="Prrafodelista"/>
        <w:numPr>
          <w:ilvl w:val="0"/>
          <w:numId w:val="10"/>
        </w:numPr>
        <w:rPr>
          <w:sz w:val="22"/>
        </w:rPr>
      </w:pPr>
      <w:r w:rsidRPr="00A00832">
        <w:rPr>
          <w:sz w:val="22"/>
        </w:rPr>
        <w:t>Conducen el ovocito desde la cavidad peritoneal hasta la cavidad uterina</w:t>
      </w:r>
    </w:p>
    <w:p w:rsidR="00A00832" w:rsidRPr="00A00832" w:rsidRDefault="00A00832" w:rsidP="00A00832">
      <w:pPr>
        <w:pStyle w:val="Prrafodelista"/>
        <w:numPr>
          <w:ilvl w:val="0"/>
          <w:numId w:val="10"/>
        </w:numPr>
        <w:rPr>
          <w:sz w:val="22"/>
        </w:rPr>
      </w:pPr>
      <w:r w:rsidRPr="00A00832">
        <w:rPr>
          <w:sz w:val="22"/>
        </w:rPr>
        <w:t xml:space="preserve">Lugar donde tiene lugar la </w:t>
      </w:r>
      <w:r w:rsidRPr="00A00832">
        <w:rPr>
          <w:b/>
          <w:sz w:val="22"/>
          <w:u w:val="single"/>
        </w:rPr>
        <w:t>fertilización</w:t>
      </w:r>
    </w:p>
    <w:p w:rsidR="00A00832" w:rsidRPr="00A00832" w:rsidRDefault="00A00832" w:rsidP="00A00832">
      <w:pPr>
        <w:pStyle w:val="Prrafodelista"/>
        <w:numPr>
          <w:ilvl w:val="0"/>
          <w:numId w:val="10"/>
        </w:numPr>
        <w:rPr>
          <w:sz w:val="22"/>
        </w:rPr>
      </w:pPr>
      <w:r w:rsidRPr="00A00832">
        <w:rPr>
          <w:sz w:val="22"/>
        </w:rPr>
        <w:t xml:space="preserve">Se extienden lateralmente desde los </w:t>
      </w:r>
      <w:r w:rsidRPr="00A00832">
        <w:rPr>
          <w:b/>
          <w:sz w:val="22"/>
        </w:rPr>
        <w:t>cuernos uterinos</w:t>
      </w:r>
      <w:r w:rsidRPr="00A00832">
        <w:rPr>
          <w:sz w:val="22"/>
        </w:rPr>
        <w:t xml:space="preserve"> y se abren a la cavidad peritoneal junto a los </w:t>
      </w:r>
      <w:r w:rsidRPr="00A00832">
        <w:rPr>
          <w:b/>
          <w:sz w:val="22"/>
        </w:rPr>
        <w:t>ovarios</w:t>
      </w:r>
      <w:r w:rsidRPr="00A00832">
        <w:rPr>
          <w:sz w:val="22"/>
        </w:rPr>
        <w:t>.</w:t>
      </w:r>
    </w:p>
    <w:p w:rsidR="00A00832" w:rsidRPr="00A00832" w:rsidRDefault="00A00832" w:rsidP="00A00832">
      <w:pPr>
        <w:pStyle w:val="Prrafodelista"/>
        <w:numPr>
          <w:ilvl w:val="0"/>
          <w:numId w:val="10"/>
        </w:numPr>
        <w:rPr>
          <w:sz w:val="22"/>
        </w:rPr>
      </w:pPr>
      <w:r w:rsidRPr="00A00832">
        <w:rPr>
          <w:sz w:val="22"/>
        </w:rPr>
        <w:t xml:space="preserve">Se sitúan en el </w:t>
      </w:r>
      <w:r w:rsidRPr="00A00832">
        <w:rPr>
          <w:b/>
          <w:sz w:val="22"/>
        </w:rPr>
        <w:t>mesoápinx</w:t>
      </w:r>
      <w:r w:rsidRPr="00A00832">
        <w:rPr>
          <w:sz w:val="22"/>
        </w:rPr>
        <w:t xml:space="preserve"> (borde anterosuperior del </w:t>
      </w:r>
      <w:r w:rsidRPr="00A00832">
        <w:rPr>
          <w:b/>
          <w:sz w:val="22"/>
        </w:rPr>
        <w:t>ligamento ancho</w:t>
      </w:r>
      <w:r w:rsidRPr="00A00832">
        <w:rPr>
          <w:sz w:val="22"/>
        </w:rPr>
        <w:t>).</w:t>
      </w:r>
    </w:p>
    <w:p w:rsidR="00E20F19" w:rsidRPr="00A00832" w:rsidRDefault="00A00832" w:rsidP="00A00832">
      <w:pPr>
        <w:pStyle w:val="Prrafodelista"/>
        <w:numPr>
          <w:ilvl w:val="0"/>
          <w:numId w:val="10"/>
        </w:numPr>
        <w:rPr>
          <w:sz w:val="22"/>
        </w:rPr>
      </w:pPr>
      <w:r w:rsidRPr="00A00832">
        <w:rPr>
          <w:sz w:val="22"/>
        </w:rPr>
        <w:t xml:space="preserve">Se arquean anteriores y superiores a los ovarios sobre el </w:t>
      </w:r>
      <w:r w:rsidRPr="00A00832">
        <w:rPr>
          <w:b/>
          <w:sz w:val="22"/>
        </w:rPr>
        <w:t>ligamento ancho</w:t>
      </w:r>
      <w:r w:rsidRPr="00A00832">
        <w:rPr>
          <w:sz w:val="22"/>
        </w:rPr>
        <w:t>.</w:t>
      </w:r>
    </w:p>
    <w:p w:rsidR="00A00832" w:rsidRPr="00A00832" w:rsidRDefault="00A00832" w:rsidP="00A00832">
      <w:pPr>
        <w:pStyle w:val="Prrafodelista"/>
        <w:numPr>
          <w:ilvl w:val="0"/>
          <w:numId w:val="10"/>
        </w:numPr>
        <w:rPr>
          <w:sz w:val="22"/>
        </w:rPr>
      </w:pPr>
      <w:r w:rsidRPr="00A00832">
        <w:rPr>
          <w:sz w:val="22"/>
        </w:rPr>
        <w:t xml:space="preserve">Cada trompa puede dividirse en </w:t>
      </w:r>
      <w:r w:rsidRPr="00A00832">
        <w:rPr>
          <w:b/>
          <w:sz w:val="22"/>
        </w:rPr>
        <w:t>4 porciones</w:t>
      </w:r>
      <w:r w:rsidRPr="00A00832">
        <w:rPr>
          <w:sz w:val="22"/>
        </w:rPr>
        <w:t>:</w:t>
      </w:r>
    </w:p>
    <w:p w:rsidR="00D90EBC" w:rsidRPr="00A00832" w:rsidRDefault="00A00832" w:rsidP="00A00832">
      <w:pPr>
        <w:pStyle w:val="Prrafodelista"/>
        <w:numPr>
          <w:ilvl w:val="1"/>
          <w:numId w:val="10"/>
        </w:numPr>
        <w:rPr>
          <w:sz w:val="22"/>
        </w:rPr>
      </w:pPr>
      <w:r w:rsidRPr="00A00832">
        <w:rPr>
          <w:b/>
        </w:rPr>
        <w:t>Infundíbulo</w:t>
      </w:r>
      <w:r w:rsidRPr="00A00832">
        <w:rPr>
          <w:sz w:val="22"/>
        </w:rPr>
        <w:t xml:space="preserve">: </w:t>
      </w:r>
      <w:r w:rsidRPr="00A00832">
        <w:rPr>
          <w:b/>
          <w:sz w:val="22"/>
        </w:rPr>
        <w:t>Extremo distal</w:t>
      </w:r>
      <w:r w:rsidRPr="00A00832">
        <w:rPr>
          <w:sz w:val="22"/>
        </w:rPr>
        <w:t xml:space="preserve"> en forma de embudo; Se abre a la cavidad peritoneal a través del </w:t>
      </w:r>
      <w:r w:rsidRPr="00A00832">
        <w:rPr>
          <w:b/>
          <w:sz w:val="22"/>
        </w:rPr>
        <w:t>orificio abdominal</w:t>
      </w:r>
      <w:r w:rsidRPr="00A00832">
        <w:rPr>
          <w:sz w:val="22"/>
        </w:rPr>
        <w:t xml:space="preserve"> de la </w:t>
      </w:r>
      <w:r w:rsidRPr="00A00832">
        <w:rPr>
          <w:b/>
          <w:sz w:val="22"/>
        </w:rPr>
        <w:t>trompa uterina</w:t>
      </w:r>
      <w:r w:rsidRPr="00A00832">
        <w:rPr>
          <w:sz w:val="22"/>
        </w:rPr>
        <w:t>;</w:t>
      </w:r>
    </w:p>
    <w:p w:rsidR="00A00832" w:rsidRPr="00A00832" w:rsidRDefault="00A00832" w:rsidP="006C3750">
      <w:pPr>
        <w:pStyle w:val="Prrafodelista"/>
        <w:numPr>
          <w:ilvl w:val="0"/>
          <w:numId w:val="11"/>
        </w:numPr>
        <w:rPr>
          <w:sz w:val="22"/>
        </w:rPr>
      </w:pPr>
      <w:r w:rsidRPr="00A00832">
        <w:rPr>
          <w:b/>
          <w:sz w:val="22"/>
        </w:rPr>
        <w:t>Las franjas</w:t>
      </w:r>
      <w:r w:rsidRPr="00A00832">
        <w:rPr>
          <w:sz w:val="22"/>
        </w:rPr>
        <w:t xml:space="preserve"> (digitaciones del infundíbulo) se extienden sobre la </w:t>
      </w:r>
      <w:r w:rsidRPr="00A00832">
        <w:rPr>
          <w:sz w:val="22"/>
          <w:u w:val="single"/>
        </w:rPr>
        <w:t>cara medial</w:t>
      </w:r>
      <w:r w:rsidRPr="00A00832">
        <w:rPr>
          <w:sz w:val="22"/>
        </w:rPr>
        <w:t xml:space="preserve"> del ovario.</w:t>
      </w:r>
    </w:p>
    <w:p w:rsidR="00A00832" w:rsidRDefault="00A00832" w:rsidP="006C3750">
      <w:pPr>
        <w:pStyle w:val="Prrafodelista"/>
        <w:numPr>
          <w:ilvl w:val="0"/>
          <w:numId w:val="11"/>
        </w:numPr>
        <w:rPr>
          <w:sz w:val="22"/>
        </w:rPr>
      </w:pPr>
      <w:r w:rsidRPr="00A00832">
        <w:rPr>
          <w:b/>
          <w:sz w:val="22"/>
        </w:rPr>
        <w:t>La franja ovárica</w:t>
      </w:r>
      <w:r w:rsidRPr="00A00832">
        <w:rPr>
          <w:sz w:val="22"/>
        </w:rPr>
        <w:t xml:space="preserve"> se fija al polo superior del ovario.</w:t>
      </w:r>
    </w:p>
    <w:p w:rsidR="00A00832" w:rsidRDefault="00A00832" w:rsidP="00A00832">
      <w:pPr>
        <w:pStyle w:val="Prrafodelista"/>
        <w:numPr>
          <w:ilvl w:val="1"/>
          <w:numId w:val="10"/>
        </w:numPr>
        <w:rPr>
          <w:sz w:val="22"/>
        </w:rPr>
      </w:pPr>
      <w:r w:rsidRPr="006C3750">
        <w:rPr>
          <w:b/>
        </w:rPr>
        <w:t>Ampolla</w:t>
      </w:r>
      <w:r>
        <w:rPr>
          <w:sz w:val="22"/>
        </w:rPr>
        <w:t>: Porción más ancha y larga desde el extremo medial del infundíbulo; la fertilización suele tener lugar aquí.</w:t>
      </w:r>
    </w:p>
    <w:p w:rsidR="00A00832" w:rsidRDefault="00A00832" w:rsidP="00A00832">
      <w:pPr>
        <w:pStyle w:val="Prrafodelista"/>
        <w:numPr>
          <w:ilvl w:val="1"/>
          <w:numId w:val="10"/>
        </w:numPr>
        <w:rPr>
          <w:sz w:val="22"/>
        </w:rPr>
      </w:pPr>
      <w:r w:rsidRPr="006C3750">
        <w:rPr>
          <w:b/>
        </w:rPr>
        <w:t>Istmo</w:t>
      </w:r>
      <w:r>
        <w:rPr>
          <w:sz w:val="22"/>
        </w:rPr>
        <w:t>: Porción de paredes gruesas, entra en el cuerno uterino.</w:t>
      </w:r>
    </w:p>
    <w:p w:rsidR="00A00832" w:rsidRPr="00A00832" w:rsidRDefault="006C3750" w:rsidP="00A00832">
      <w:pPr>
        <w:pStyle w:val="Prrafodelista"/>
        <w:numPr>
          <w:ilvl w:val="1"/>
          <w:numId w:val="10"/>
        </w:numPr>
        <w:rPr>
          <w:sz w:val="22"/>
        </w:rPr>
      </w:pPr>
      <w:r w:rsidRPr="006C3750">
        <w:rPr>
          <w:b/>
        </w:rPr>
        <w:t>Porción Uterina</w:t>
      </w:r>
      <w:r>
        <w:rPr>
          <w:sz w:val="22"/>
        </w:rPr>
        <w:t xml:space="preserve">: Segmento intramural que pasa a través de la pared del útero; desemboca por el orificio uterino de la trompa uterina en a nivel del </w:t>
      </w:r>
      <w:r w:rsidRPr="006C3750">
        <w:rPr>
          <w:b/>
          <w:sz w:val="22"/>
        </w:rPr>
        <w:t>cuerno uterino</w:t>
      </w:r>
      <w:r>
        <w:rPr>
          <w:sz w:val="22"/>
        </w:rPr>
        <w:t>.</w:t>
      </w:r>
    </w:p>
    <w:p w:rsidR="00D90EBC" w:rsidRDefault="00D90EBC" w:rsidP="00D90EBC">
      <w:pPr>
        <w:rPr>
          <w:sz w:val="22"/>
        </w:rPr>
      </w:pPr>
    </w:p>
    <w:p w:rsidR="00A6574E" w:rsidRDefault="00E40639" w:rsidP="006C3750">
      <w:pPr>
        <w:pStyle w:val="Ttulo3"/>
      </w:pPr>
      <w:r>
        <w:rPr>
          <w:noProof/>
          <w:lang w:val="es-GT" w:eastAsia="es-GT"/>
        </w:rPr>
        <w:lastRenderedPageBreak/>
        <w:drawing>
          <wp:anchor distT="0" distB="0" distL="114300" distR="114300" simplePos="0" relativeHeight="251659264" behindDoc="0" locked="0" layoutInCell="1" allowOverlap="1" wp14:anchorId="4C464560" wp14:editId="3EE05402">
            <wp:simplePos x="0" y="0"/>
            <wp:positionH relativeFrom="column">
              <wp:posOffset>47625</wp:posOffset>
            </wp:positionH>
            <wp:positionV relativeFrom="paragraph">
              <wp:posOffset>-813435</wp:posOffset>
            </wp:positionV>
            <wp:extent cx="6610350" cy="2905125"/>
            <wp:effectExtent l="0" t="0" r="0" b="9525"/>
            <wp:wrapSquare wrapText="bothSides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610350" cy="2905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90EBC" w:rsidRDefault="006C3750" w:rsidP="006C3750">
      <w:pPr>
        <w:pStyle w:val="Ttulo3"/>
      </w:pPr>
      <w:r>
        <w:t>Vascularización de las Trompas Uterinas</w:t>
      </w:r>
    </w:p>
    <w:p w:rsidR="00D90EBC" w:rsidRPr="00A6574E" w:rsidRDefault="00E40639" w:rsidP="00A6574E">
      <w:pPr>
        <w:pStyle w:val="Prrafodelista"/>
        <w:numPr>
          <w:ilvl w:val="0"/>
          <w:numId w:val="12"/>
        </w:numPr>
        <w:ind w:left="360"/>
        <w:rPr>
          <w:sz w:val="22"/>
        </w:rPr>
      </w:pPr>
      <w:r>
        <w:rPr>
          <w:noProof/>
          <w:lang w:val="es-GT" w:eastAsia="es-GT"/>
        </w:rPr>
        <w:drawing>
          <wp:anchor distT="0" distB="0" distL="114300" distR="114300" simplePos="0" relativeHeight="251658240" behindDoc="0" locked="0" layoutInCell="1" allowOverlap="1" wp14:anchorId="25C15C18" wp14:editId="05F6C3F6">
            <wp:simplePos x="0" y="0"/>
            <wp:positionH relativeFrom="column">
              <wp:posOffset>2114550</wp:posOffset>
            </wp:positionH>
            <wp:positionV relativeFrom="paragraph">
              <wp:posOffset>116840</wp:posOffset>
            </wp:positionV>
            <wp:extent cx="5181600" cy="3200400"/>
            <wp:effectExtent l="0" t="0" r="0" b="0"/>
            <wp:wrapSquare wrapText="bothSides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181600" cy="3200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574E" w:rsidRPr="00A6574E">
        <w:rPr>
          <w:b/>
          <w:sz w:val="22"/>
        </w:rPr>
        <w:t xml:space="preserve">Aorta Abdominal </w:t>
      </w:r>
      <w:r w:rsidR="00A6574E" w:rsidRPr="00A6574E">
        <w:rPr>
          <w:b/>
        </w:rPr>
        <w:sym w:font="Wingdings" w:char="F0E0"/>
      </w:r>
      <w:r w:rsidR="00A6574E" w:rsidRPr="00A6574E">
        <w:rPr>
          <w:b/>
          <w:sz w:val="22"/>
        </w:rPr>
        <w:t xml:space="preserve"> Arteria Ovárica</w:t>
      </w:r>
      <w:r w:rsidR="00A6574E" w:rsidRPr="00A6574E">
        <w:rPr>
          <w:sz w:val="22"/>
        </w:rPr>
        <w:t xml:space="preserve">: A nivel de la línea terminal cruza sobre los vasos ilíacos externos y entran en los ligamentos suspensorio del ovario; </w:t>
      </w:r>
      <w:r w:rsidR="00A6574E" w:rsidRPr="00A6574E">
        <w:rPr>
          <w:b/>
          <w:sz w:val="22"/>
          <w:u w:val="single"/>
        </w:rPr>
        <w:t>vasculariza la cara lateral</w:t>
      </w:r>
      <w:r w:rsidR="00A6574E" w:rsidRPr="00A6574E">
        <w:rPr>
          <w:sz w:val="22"/>
        </w:rPr>
        <w:t xml:space="preserve"> de los ovarios y las trompas.</w:t>
      </w:r>
    </w:p>
    <w:p w:rsidR="006C3750" w:rsidRDefault="006C3750" w:rsidP="00A6574E">
      <w:pPr>
        <w:rPr>
          <w:sz w:val="22"/>
        </w:rPr>
      </w:pPr>
    </w:p>
    <w:p w:rsidR="00A6574E" w:rsidRPr="00A6574E" w:rsidRDefault="00A6574E" w:rsidP="00A6574E">
      <w:pPr>
        <w:pStyle w:val="Prrafodelista"/>
        <w:numPr>
          <w:ilvl w:val="0"/>
          <w:numId w:val="12"/>
        </w:numPr>
        <w:ind w:left="360"/>
        <w:rPr>
          <w:sz w:val="22"/>
        </w:rPr>
      </w:pPr>
      <w:r w:rsidRPr="00A6574E">
        <w:rPr>
          <w:b/>
          <w:sz w:val="22"/>
        </w:rPr>
        <w:t xml:space="preserve">AII </w:t>
      </w:r>
      <w:r w:rsidRPr="00A6574E">
        <w:rPr>
          <w:b/>
        </w:rPr>
        <w:sym w:font="Wingdings" w:char="F0E0"/>
      </w:r>
      <w:r w:rsidRPr="00A6574E">
        <w:rPr>
          <w:b/>
          <w:sz w:val="22"/>
        </w:rPr>
        <w:t xml:space="preserve"> Arteria Uterina</w:t>
      </w:r>
      <w:r w:rsidRPr="00A6574E">
        <w:rPr>
          <w:sz w:val="22"/>
        </w:rPr>
        <w:t>: Irriga las caras mediales de los ovarios y trompas</w:t>
      </w:r>
    </w:p>
    <w:p w:rsidR="006C3750" w:rsidRDefault="006C3750" w:rsidP="00A6574E">
      <w:pPr>
        <w:rPr>
          <w:sz w:val="22"/>
        </w:rPr>
      </w:pPr>
    </w:p>
    <w:p w:rsidR="00A6574E" w:rsidRPr="00A6574E" w:rsidRDefault="00E40639" w:rsidP="00A6574E">
      <w:pPr>
        <w:pStyle w:val="Prrafodelista"/>
        <w:numPr>
          <w:ilvl w:val="0"/>
          <w:numId w:val="12"/>
        </w:numPr>
        <w:ind w:left="360"/>
        <w:rPr>
          <w:b/>
          <w:sz w:val="22"/>
        </w:rPr>
      </w:pPr>
      <w:r>
        <w:rPr>
          <w:noProof/>
          <w:lang w:val="es-GT" w:eastAsia="es-GT"/>
        </w:rPr>
        <w:drawing>
          <wp:anchor distT="0" distB="0" distL="114300" distR="114300" simplePos="0" relativeHeight="251660288" behindDoc="0" locked="0" layoutInCell="1" allowOverlap="1" wp14:anchorId="306A7F76" wp14:editId="00A8AA70">
            <wp:simplePos x="0" y="0"/>
            <wp:positionH relativeFrom="column">
              <wp:posOffset>4295775</wp:posOffset>
            </wp:positionH>
            <wp:positionV relativeFrom="paragraph">
              <wp:posOffset>784225</wp:posOffset>
            </wp:positionV>
            <wp:extent cx="2924175" cy="3594735"/>
            <wp:effectExtent l="0" t="0" r="9525" b="5715"/>
            <wp:wrapSquare wrapText="bothSides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924175" cy="35947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574E" w:rsidRPr="00A6574E">
        <w:rPr>
          <w:b/>
          <w:sz w:val="22"/>
        </w:rPr>
        <w:t xml:space="preserve">Venas Ováricas menores </w:t>
      </w:r>
      <w:r w:rsidR="00A6574E" w:rsidRPr="00A6574E">
        <w:sym w:font="Wingdings" w:char="F0E0"/>
      </w:r>
      <w:r w:rsidR="00A6574E" w:rsidRPr="00A6574E">
        <w:rPr>
          <w:b/>
          <w:sz w:val="22"/>
        </w:rPr>
        <w:t xml:space="preserve"> Plexo Venoso Pampiniforme (en el ligamento ancho) </w:t>
      </w:r>
      <w:r w:rsidR="00A6574E" w:rsidRPr="00A6574E">
        <w:sym w:font="Wingdings" w:char="F0E0"/>
      </w:r>
      <w:r w:rsidR="00A6574E" w:rsidRPr="00A6574E">
        <w:rPr>
          <w:b/>
          <w:sz w:val="22"/>
        </w:rPr>
        <w:t xml:space="preserve"> Vena Ovárica </w:t>
      </w:r>
    </w:p>
    <w:p w:rsidR="00A6574E" w:rsidRPr="00A6574E" w:rsidRDefault="00A6574E" w:rsidP="00A6574E">
      <w:pPr>
        <w:pStyle w:val="Prrafodelista"/>
        <w:numPr>
          <w:ilvl w:val="0"/>
          <w:numId w:val="12"/>
        </w:numPr>
        <w:ind w:left="360"/>
        <w:rPr>
          <w:b/>
          <w:sz w:val="22"/>
        </w:rPr>
      </w:pPr>
      <w:r w:rsidRPr="005F58B3">
        <w:rPr>
          <w:sz w:val="22"/>
        </w:rPr>
        <w:t>Vena Ovárica Derecha</w:t>
      </w:r>
      <w:r w:rsidRPr="00A6574E">
        <w:rPr>
          <w:b/>
          <w:sz w:val="22"/>
        </w:rPr>
        <w:t xml:space="preserve"> </w:t>
      </w:r>
      <w:r w:rsidRPr="00A6574E">
        <w:sym w:font="Wingdings" w:char="F0E0"/>
      </w:r>
      <w:r w:rsidRPr="00A6574E">
        <w:rPr>
          <w:b/>
          <w:sz w:val="22"/>
        </w:rPr>
        <w:t xml:space="preserve"> VCI</w:t>
      </w:r>
    </w:p>
    <w:p w:rsidR="00A6574E" w:rsidRPr="00A6574E" w:rsidRDefault="00A6574E" w:rsidP="00A6574E">
      <w:pPr>
        <w:pStyle w:val="Prrafodelista"/>
        <w:numPr>
          <w:ilvl w:val="0"/>
          <w:numId w:val="12"/>
        </w:numPr>
        <w:ind w:left="360"/>
        <w:rPr>
          <w:b/>
          <w:sz w:val="22"/>
        </w:rPr>
      </w:pPr>
      <w:r w:rsidRPr="005F58B3">
        <w:rPr>
          <w:sz w:val="22"/>
        </w:rPr>
        <w:t xml:space="preserve">Vena Ovárica Izquierda </w:t>
      </w:r>
      <w:r w:rsidRPr="00A6574E">
        <w:sym w:font="Wingdings" w:char="F0E0"/>
      </w:r>
      <w:r w:rsidRPr="00A6574E">
        <w:rPr>
          <w:b/>
          <w:sz w:val="22"/>
        </w:rPr>
        <w:t xml:space="preserve"> Vena Renal Izquierda</w:t>
      </w:r>
    </w:p>
    <w:p w:rsidR="00A6574E" w:rsidRDefault="00A6574E" w:rsidP="00A6574E">
      <w:pPr>
        <w:rPr>
          <w:sz w:val="22"/>
        </w:rPr>
      </w:pPr>
    </w:p>
    <w:p w:rsidR="00A6574E" w:rsidRPr="005F58B3" w:rsidRDefault="00A6574E" w:rsidP="00A6574E">
      <w:pPr>
        <w:pStyle w:val="Prrafodelista"/>
        <w:numPr>
          <w:ilvl w:val="0"/>
          <w:numId w:val="12"/>
        </w:numPr>
        <w:ind w:left="360"/>
        <w:rPr>
          <w:sz w:val="22"/>
        </w:rPr>
      </w:pPr>
      <w:r w:rsidRPr="00A6574E">
        <w:rPr>
          <w:b/>
          <w:sz w:val="22"/>
        </w:rPr>
        <w:t xml:space="preserve">Venas Tubáricas </w:t>
      </w:r>
      <w:r w:rsidRPr="00A6574E">
        <w:sym w:font="Wingdings" w:char="F0E0"/>
      </w:r>
      <w:r w:rsidRPr="00A6574E">
        <w:rPr>
          <w:b/>
          <w:sz w:val="22"/>
        </w:rPr>
        <w:t xml:space="preserve"> </w:t>
      </w:r>
      <w:r w:rsidRPr="005F58B3">
        <w:rPr>
          <w:sz w:val="22"/>
        </w:rPr>
        <w:t>Venas ováricas y plexo venoso uterino (uterovaginal)</w:t>
      </w:r>
    </w:p>
    <w:p w:rsidR="00A6574E" w:rsidRDefault="00A6574E" w:rsidP="006C3750">
      <w:pPr>
        <w:pStyle w:val="Ttulo3"/>
      </w:pPr>
    </w:p>
    <w:p w:rsidR="006C3750" w:rsidRDefault="006C3750" w:rsidP="006C3750">
      <w:pPr>
        <w:pStyle w:val="Ttulo3"/>
      </w:pPr>
      <w:r>
        <w:t>Inervación de las Trompas Uterinas</w:t>
      </w:r>
    </w:p>
    <w:p w:rsidR="00D90EBC" w:rsidRPr="005F58B3" w:rsidRDefault="005F58B3" w:rsidP="005F58B3">
      <w:pPr>
        <w:pStyle w:val="Prrafodelista"/>
        <w:numPr>
          <w:ilvl w:val="0"/>
          <w:numId w:val="13"/>
        </w:numPr>
        <w:rPr>
          <w:sz w:val="22"/>
        </w:rPr>
      </w:pPr>
      <w:r w:rsidRPr="005F58B3">
        <w:rPr>
          <w:b/>
          <w:sz w:val="22"/>
          <w:u w:val="single"/>
        </w:rPr>
        <w:t>Plexo Ovárico</w:t>
      </w:r>
      <w:r w:rsidRPr="005F58B3">
        <w:rPr>
          <w:sz w:val="22"/>
        </w:rPr>
        <w:t xml:space="preserve"> (mayoría) y </w:t>
      </w:r>
      <w:r w:rsidRPr="005F58B3">
        <w:rPr>
          <w:b/>
          <w:sz w:val="22"/>
        </w:rPr>
        <w:t>Plexo Uterino</w:t>
      </w:r>
      <w:r w:rsidRPr="005F58B3">
        <w:rPr>
          <w:sz w:val="22"/>
        </w:rPr>
        <w:t xml:space="preserve"> (pélvico) descienden junto a los vasos</w:t>
      </w:r>
    </w:p>
    <w:p w:rsidR="005F58B3" w:rsidRPr="005F58B3" w:rsidRDefault="005F58B3" w:rsidP="005F58B3">
      <w:pPr>
        <w:pStyle w:val="Prrafodelista"/>
        <w:numPr>
          <w:ilvl w:val="0"/>
          <w:numId w:val="13"/>
        </w:numPr>
        <w:rPr>
          <w:sz w:val="22"/>
        </w:rPr>
      </w:pPr>
      <w:r w:rsidRPr="005F58B3">
        <w:rPr>
          <w:sz w:val="22"/>
        </w:rPr>
        <w:t xml:space="preserve">Superior a la línea de dolor </w:t>
      </w:r>
      <w:r w:rsidRPr="005F58B3">
        <w:sym w:font="Wingdings" w:char="F0E0"/>
      </w:r>
      <w:r w:rsidRPr="005F58B3">
        <w:rPr>
          <w:sz w:val="22"/>
        </w:rPr>
        <w:t xml:space="preserve"> Fibras </w:t>
      </w:r>
      <w:r w:rsidRPr="005F58B3">
        <w:rPr>
          <w:sz w:val="22"/>
          <w:u w:val="single"/>
        </w:rPr>
        <w:t>SP</w:t>
      </w:r>
      <w:r w:rsidRPr="005F58B3">
        <w:rPr>
          <w:sz w:val="22"/>
        </w:rPr>
        <w:t xml:space="preserve"> del </w:t>
      </w:r>
      <w:r w:rsidRPr="005F58B3">
        <w:rPr>
          <w:b/>
          <w:sz w:val="22"/>
        </w:rPr>
        <w:t>Plexo Ovárico</w:t>
      </w:r>
      <w:r w:rsidRPr="005F58B3">
        <w:rPr>
          <w:sz w:val="22"/>
        </w:rPr>
        <w:t xml:space="preserve"> y </w:t>
      </w:r>
      <w:r w:rsidRPr="005F58B3">
        <w:rPr>
          <w:b/>
          <w:sz w:val="22"/>
        </w:rPr>
        <w:t>Nervios Esplácnicos Lumbares</w:t>
      </w:r>
      <w:r w:rsidRPr="005F58B3">
        <w:rPr>
          <w:sz w:val="22"/>
        </w:rPr>
        <w:t xml:space="preserve"> </w:t>
      </w:r>
      <w:r w:rsidRPr="005F58B3">
        <w:sym w:font="Wingdings" w:char="F0E0"/>
      </w:r>
      <w:r w:rsidRPr="005F58B3">
        <w:rPr>
          <w:sz w:val="22"/>
        </w:rPr>
        <w:t xml:space="preserve"> </w:t>
      </w:r>
      <w:r w:rsidRPr="005F58B3">
        <w:rPr>
          <w:b/>
          <w:sz w:val="22"/>
        </w:rPr>
        <w:t>T11-L1</w:t>
      </w:r>
    </w:p>
    <w:p w:rsidR="00D90EBC" w:rsidRPr="005F58B3" w:rsidRDefault="005F58B3" w:rsidP="005F58B3">
      <w:pPr>
        <w:pStyle w:val="Prrafodelista"/>
        <w:numPr>
          <w:ilvl w:val="0"/>
          <w:numId w:val="13"/>
        </w:numPr>
        <w:rPr>
          <w:sz w:val="22"/>
        </w:rPr>
      </w:pPr>
      <w:r w:rsidRPr="005F58B3">
        <w:rPr>
          <w:sz w:val="22"/>
        </w:rPr>
        <w:t xml:space="preserve">Fibras aferentes viscerales reflejas </w:t>
      </w:r>
      <w:r w:rsidRPr="005F58B3">
        <w:sym w:font="Wingdings" w:char="F0E0"/>
      </w:r>
      <w:r w:rsidRPr="005F58B3">
        <w:rPr>
          <w:sz w:val="22"/>
        </w:rPr>
        <w:t xml:space="preserve"> Fibras </w:t>
      </w:r>
      <w:r w:rsidRPr="005F58B3">
        <w:rPr>
          <w:sz w:val="22"/>
          <w:u w:val="single"/>
        </w:rPr>
        <w:t>PSP</w:t>
      </w:r>
      <w:r w:rsidRPr="005F58B3">
        <w:rPr>
          <w:sz w:val="22"/>
        </w:rPr>
        <w:t xml:space="preserve"> del </w:t>
      </w:r>
      <w:r w:rsidRPr="005F58B3">
        <w:rPr>
          <w:b/>
          <w:sz w:val="22"/>
        </w:rPr>
        <w:t>Plexo Hipogástrico Inferior y uterino</w:t>
      </w:r>
      <w:r w:rsidRPr="005F58B3">
        <w:rPr>
          <w:sz w:val="22"/>
        </w:rPr>
        <w:t xml:space="preserve"> y </w:t>
      </w:r>
      <w:r w:rsidRPr="005F58B3">
        <w:rPr>
          <w:b/>
          <w:sz w:val="22"/>
        </w:rPr>
        <w:t>Nervios esplácnicos Pélvicos</w:t>
      </w:r>
      <w:r w:rsidRPr="005F58B3">
        <w:rPr>
          <w:sz w:val="22"/>
        </w:rPr>
        <w:t xml:space="preserve"> </w:t>
      </w:r>
      <w:r w:rsidRPr="005F58B3">
        <w:sym w:font="Wingdings" w:char="F0E0"/>
      </w:r>
      <w:r w:rsidRPr="005F58B3">
        <w:rPr>
          <w:sz w:val="22"/>
        </w:rPr>
        <w:t xml:space="preserve"> </w:t>
      </w:r>
      <w:r w:rsidRPr="005F58B3">
        <w:rPr>
          <w:b/>
          <w:sz w:val="22"/>
        </w:rPr>
        <w:t>S2-4</w:t>
      </w:r>
    </w:p>
    <w:p w:rsidR="006C3750" w:rsidRDefault="006C3750" w:rsidP="00D90EBC">
      <w:pPr>
        <w:rPr>
          <w:sz w:val="22"/>
        </w:rPr>
      </w:pPr>
    </w:p>
    <w:p w:rsidR="00D90EBC" w:rsidRDefault="00D90EBC" w:rsidP="00D90EBC">
      <w:pPr>
        <w:rPr>
          <w:sz w:val="22"/>
        </w:rPr>
      </w:pPr>
    </w:p>
    <w:p w:rsidR="00D90EBC" w:rsidRDefault="00882D01" w:rsidP="00882D01">
      <w:pPr>
        <w:pStyle w:val="Ttulo2"/>
      </w:pPr>
      <w:r>
        <w:lastRenderedPageBreak/>
        <w:t>Útero</w:t>
      </w:r>
    </w:p>
    <w:p w:rsidR="00D90EBC" w:rsidRPr="009328A3" w:rsidRDefault="00DB58EC" w:rsidP="009328A3">
      <w:pPr>
        <w:pStyle w:val="Prrafodelista"/>
        <w:numPr>
          <w:ilvl w:val="0"/>
          <w:numId w:val="14"/>
        </w:numPr>
        <w:rPr>
          <w:sz w:val="22"/>
        </w:rPr>
      </w:pPr>
      <w:r w:rsidRPr="009328A3">
        <w:rPr>
          <w:sz w:val="22"/>
        </w:rPr>
        <w:t xml:space="preserve">El útero no gestante se sitúa en la </w:t>
      </w:r>
      <w:r w:rsidRPr="009328A3">
        <w:rPr>
          <w:b/>
          <w:sz w:val="22"/>
        </w:rPr>
        <w:t>pelvis menor</w:t>
      </w:r>
      <w:r w:rsidRPr="009328A3">
        <w:rPr>
          <w:sz w:val="22"/>
        </w:rPr>
        <w:t xml:space="preserve">, con el </w:t>
      </w:r>
      <w:r w:rsidRPr="009328A3">
        <w:rPr>
          <w:b/>
          <w:sz w:val="22"/>
        </w:rPr>
        <w:t>cuerpo</w:t>
      </w:r>
      <w:r w:rsidRPr="009328A3">
        <w:rPr>
          <w:sz w:val="22"/>
        </w:rPr>
        <w:t xml:space="preserve"> sobre la </w:t>
      </w:r>
      <w:r w:rsidRPr="009328A3">
        <w:rPr>
          <w:sz w:val="22"/>
          <w:u w:val="single"/>
        </w:rPr>
        <w:t>vejiga</w:t>
      </w:r>
      <w:r w:rsidRPr="009328A3">
        <w:rPr>
          <w:sz w:val="22"/>
        </w:rPr>
        <w:t xml:space="preserve"> y su </w:t>
      </w:r>
      <w:r w:rsidRPr="009328A3">
        <w:rPr>
          <w:b/>
          <w:sz w:val="22"/>
        </w:rPr>
        <w:t>cuello</w:t>
      </w:r>
      <w:r w:rsidRPr="009328A3">
        <w:rPr>
          <w:sz w:val="22"/>
        </w:rPr>
        <w:t xml:space="preserve"> entre la </w:t>
      </w:r>
      <w:r w:rsidRPr="009328A3">
        <w:rPr>
          <w:sz w:val="22"/>
          <w:u w:val="single"/>
        </w:rPr>
        <w:t>v</w:t>
      </w:r>
      <w:r w:rsidR="009613E6" w:rsidRPr="009328A3">
        <w:rPr>
          <w:sz w:val="22"/>
          <w:u w:val="single"/>
        </w:rPr>
        <w:t>ej</w:t>
      </w:r>
      <w:r w:rsidRPr="009328A3">
        <w:rPr>
          <w:sz w:val="22"/>
          <w:u w:val="single"/>
        </w:rPr>
        <w:t>i</w:t>
      </w:r>
      <w:r w:rsidR="009613E6" w:rsidRPr="009328A3">
        <w:rPr>
          <w:sz w:val="22"/>
          <w:u w:val="single"/>
        </w:rPr>
        <w:t>g</w:t>
      </w:r>
      <w:r w:rsidRPr="009328A3">
        <w:rPr>
          <w:sz w:val="22"/>
          <w:u w:val="single"/>
        </w:rPr>
        <w:t>a</w:t>
      </w:r>
      <w:r w:rsidR="009613E6" w:rsidRPr="009328A3">
        <w:rPr>
          <w:sz w:val="22"/>
        </w:rPr>
        <w:t xml:space="preserve"> y </w:t>
      </w:r>
      <w:r w:rsidRPr="009328A3">
        <w:rPr>
          <w:sz w:val="22"/>
          <w:u w:val="single"/>
        </w:rPr>
        <w:t>recto</w:t>
      </w:r>
      <w:r w:rsidRPr="009328A3">
        <w:rPr>
          <w:sz w:val="22"/>
        </w:rPr>
        <w:t>.</w:t>
      </w:r>
    </w:p>
    <w:p w:rsidR="00DB58EC" w:rsidRPr="009328A3" w:rsidRDefault="00DB58EC" w:rsidP="009328A3">
      <w:pPr>
        <w:pStyle w:val="Prrafodelista"/>
        <w:numPr>
          <w:ilvl w:val="0"/>
          <w:numId w:val="14"/>
        </w:numPr>
        <w:rPr>
          <w:sz w:val="22"/>
        </w:rPr>
      </w:pPr>
      <w:r w:rsidRPr="009328A3">
        <w:rPr>
          <w:sz w:val="22"/>
        </w:rPr>
        <w:t>Se divide en cuerpo y cuello:</w:t>
      </w:r>
    </w:p>
    <w:p w:rsidR="009613E6" w:rsidRDefault="009613E6" w:rsidP="009613E6">
      <w:pPr>
        <w:pStyle w:val="Ttulo3"/>
      </w:pPr>
    </w:p>
    <w:p w:rsidR="009613E6" w:rsidRDefault="00DD18E8" w:rsidP="009328A3">
      <w:pPr>
        <w:pStyle w:val="Ttulo3"/>
      </w:pPr>
      <w:r>
        <w:t xml:space="preserve">Cuerpo del Útero: </w:t>
      </w:r>
    </w:p>
    <w:p w:rsidR="009613E6" w:rsidRPr="009328A3" w:rsidRDefault="00DD18E8" w:rsidP="009328A3">
      <w:pPr>
        <w:pStyle w:val="Prrafodelista"/>
        <w:numPr>
          <w:ilvl w:val="0"/>
          <w:numId w:val="15"/>
        </w:numPr>
        <w:rPr>
          <w:sz w:val="22"/>
        </w:rPr>
      </w:pPr>
      <w:r w:rsidRPr="009328A3">
        <w:rPr>
          <w:b/>
          <w:sz w:val="22"/>
        </w:rPr>
        <w:t>2/3</w:t>
      </w:r>
      <w:r w:rsidR="009613E6" w:rsidRPr="009328A3">
        <w:rPr>
          <w:b/>
          <w:sz w:val="22"/>
        </w:rPr>
        <w:t xml:space="preserve"> superiores</w:t>
      </w:r>
      <w:r w:rsidR="009613E6" w:rsidRPr="009328A3">
        <w:rPr>
          <w:sz w:val="22"/>
        </w:rPr>
        <w:t xml:space="preserve"> del útero, </w:t>
      </w:r>
    </w:p>
    <w:p w:rsidR="003B788C" w:rsidRPr="009328A3" w:rsidRDefault="009613E6" w:rsidP="009328A3">
      <w:pPr>
        <w:pStyle w:val="Prrafodelista"/>
        <w:numPr>
          <w:ilvl w:val="0"/>
          <w:numId w:val="15"/>
        </w:numPr>
        <w:rPr>
          <w:sz w:val="22"/>
        </w:rPr>
      </w:pPr>
      <w:r w:rsidRPr="009328A3">
        <w:rPr>
          <w:sz w:val="22"/>
        </w:rPr>
        <w:t xml:space="preserve">Incluye el </w:t>
      </w:r>
      <w:r w:rsidRPr="009328A3">
        <w:rPr>
          <w:b/>
          <w:sz w:val="22"/>
        </w:rPr>
        <w:t>fondo del útero</w:t>
      </w:r>
    </w:p>
    <w:p w:rsidR="003B788C" w:rsidRPr="009328A3" w:rsidRDefault="009613E6" w:rsidP="009328A3">
      <w:pPr>
        <w:pStyle w:val="Prrafodelista"/>
        <w:numPr>
          <w:ilvl w:val="0"/>
          <w:numId w:val="15"/>
        </w:numPr>
        <w:rPr>
          <w:sz w:val="22"/>
        </w:rPr>
      </w:pPr>
      <w:r w:rsidRPr="009328A3">
        <w:rPr>
          <w:sz w:val="22"/>
        </w:rPr>
        <w:t xml:space="preserve">Entre las capas del </w:t>
      </w:r>
      <w:r w:rsidRPr="009328A3">
        <w:rPr>
          <w:b/>
          <w:sz w:val="22"/>
        </w:rPr>
        <w:t>ligamento ancho</w:t>
      </w:r>
      <w:r w:rsidRPr="009328A3">
        <w:rPr>
          <w:sz w:val="22"/>
        </w:rPr>
        <w:t>, se mueve libremente</w:t>
      </w:r>
    </w:p>
    <w:p w:rsidR="009613E6" w:rsidRPr="009328A3" w:rsidRDefault="009613E6" w:rsidP="009328A3">
      <w:pPr>
        <w:pStyle w:val="Prrafodelista"/>
        <w:numPr>
          <w:ilvl w:val="0"/>
          <w:numId w:val="15"/>
        </w:numPr>
        <w:rPr>
          <w:sz w:val="22"/>
        </w:rPr>
      </w:pPr>
      <w:r w:rsidRPr="009328A3">
        <w:rPr>
          <w:b/>
          <w:sz w:val="22"/>
        </w:rPr>
        <w:t>El istmo del útero</w:t>
      </w:r>
      <w:r w:rsidRPr="009328A3">
        <w:rPr>
          <w:sz w:val="22"/>
        </w:rPr>
        <w:t xml:space="preserve"> separa el cuerpo del cuello.</w:t>
      </w:r>
    </w:p>
    <w:p w:rsidR="003B788C" w:rsidRDefault="003B788C" w:rsidP="00D90EBC">
      <w:pPr>
        <w:rPr>
          <w:sz w:val="22"/>
        </w:rPr>
      </w:pPr>
    </w:p>
    <w:p w:rsidR="003B788C" w:rsidRDefault="009328A3" w:rsidP="009328A3">
      <w:pPr>
        <w:pStyle w:val="Ttulo3"/>
      </w:pPr>
      <w:r>
        <w:t>Cuello del Útero</w:t>
      </w:r>
    </w:p>
    <w:p w:rsidR="00D90EBC" w:rsidRPr="009328A3" w:rsidRDefault="009328A3" w:rsidP="009328A3">
      <w:pPr>
        <w:pStyle w:val="Prrafodelista"/>
        <w:numPr>
          <w:ilvl w:val="0"/>
          <w:numId w:val="16"/>
        </w:numPr>
        <w:rPr>
          <w:sz w:val="22"/>
        </w:rPr>
      </w:pPr>
      <w:r w:rsidRPr="009328A3">
        <w:rPr>
          <w:b/>
          <w:sz w:val="22"/>
        </w:rPr>
        <w:t>1/3 Inferior</w:t>
      </w:r>
      <w:r w:rsidRPr="009328A3">
        <w:rPr>
          <w:sz w:val="22"/>
        </w:rPr>
        <w:t xml:space="preserve"> del útero</w:t>
      </w:r>
    </w:p>
    <w:p w:rsidR="009328A3" w:rsidRPr="009328A3" w:rsidRDefault="009328A3" w:rsidP="009328A3">
      <w:pPr>
        <w:pStyle w:val="Prrafodelista"/>
        <w:numPr>
          <w:ilvl w:val="0"/>
          <w:numId w:val="16"/>
        </w:numPr>
        <w:rPr>
          <w:sz w:val="22"/>
        </w:rPr>
      </w:pPr>
      <w:r w:rsidRPr="009328A3">
        <w:rPr>
          <w:sz w:val="22"/>
        </w:rPr>
        <w:t xml:space="preserve">Se divide en: </w:t>
      </w:r>
    </w:p>
    <w:p w:rsidR="00D90EBC" w:rsidRPr="009328A3" w:rsidRDefault="009328A3" w:rsidP="009328A3">
      <w:pPr>
        <w:pStyle w:val="Prrafodelista"/>
        <w:numPr>
          <w:ilvl w:val="0"/>
          <w:numId w:val="16"/>
        </w:numPr>
        <w:rPr>
          <w:sz w:val="22"/>
        </w:rPr>
      </w:pPr>
      <w:r w:rsidRPr="009328A3">
        <w:rPr>
          <w:b/>
        </w:rPr>
        <w:t>Porción supravaginal</w:t>
      </w:r>
      <w:r w:rsidRPr="009328A3">
        <w:rPr>
          <w:sz w:val="22"/>
        </w:rPr>
        <w:t xml:space="preserve"> entre el istmo y la vagina</w:t>
      </w:r>
    </w:p>
    <w:p w:rsidR="009328A3" w:rsidRPr="009328A3" w:rsidRDefault="009328A3" w:rsidP="009328A3">
      <w:pPr>
        <w:pStyle w:val="Prrafodelista"/>
        <w:rPr>
          <w:sz w:val="22"/>
        </w:rPr>
      </w:pPr>
      <w:r w:rsidRPr="009328A3">
        <w:rPr>
          <w:sz w:val="22"/>
        </w:rPr>
        <w:t xml:space="preserve">Separada de la </w:t>
      </w:r>
      <w:r w:rsidRPr="009328A3">
        <w:rPr>
          <w:sz w:val="22"/>
          <w:u w:val="single"/>
        </w:rPr>
        <w:t>vejiga</w:t>
      </w:r>
      <w:r w:rsidRPr="009328A3">
        <w:rPr>
          <w:sz w:val="22"/>
        </w:rPr>
        <w:t xml:space="preserve"> anteriormente por </w:t>
      </w:r>
      <w:r w:rsidRPr="009328A3">
        <w:rPr>
          <w:sz w:val="22"/>
          <w:u w:val="single"/>
        </w:rPr>
        <w:t>tejido conectivo</w:t>
      </w:r>
      <w:r w:rsidRPr="009328A3">
        <w:rPr>
          <w:sz w:val="22"/>
        </w:rPr>
        <w:t xml:space="preserve"> y del </w:t>
      </w:r>
      <w:r w:rsidRPr="009328A3">
        <w:rPr>
          <w:sz w:val="22"/>
          <w:u w:val="single"/>
        </w:rPr>
        <w:t>recto</w:t>
      </w:r>
      <w:r w:rsidRPr="009328A3">
        <w:rPr>
          <w:sz w:val="22"/>
        </w:rPr>
        <w:t xml:space="preserve"> posteriormente por el </w:t>
      </w:r>
      <w:r w:rsidRPr="009328A3">
        <w:rPr>
          <w:b/>
          <w:sz w:val="22"/>
        </w:rPr>
        <w:t>fondo de saco rectouterino</w:t>
      </w:r>
      <w:r w:rsidRPr="009328A3">
        <w:rPr>
          <w:sz w:val="22"/>
        </w:rPr>
        <w:t>.</w:t>
      </w:r>
    </w:p>
    <w:p w:rsidR="009328A3" w:rsidRPr="009328A3" w:rsidRDefault="009328A3" w:rsidP="009328A3">
      <w:pPr>
        <w:pStyle w:val="Prrafodelista"/>
        <w:numPr>
          <w:ilvl w:val="0"/>
          <w:numId w:val="16"/>
        </w:numPr>
        <w:rPr>
          <w:sz w:val="22"/>
        </w:rPr>
      </w:pPr>
      <w:r w:rsidRPr="009328A3">
        <w:rPr>
          <w:b/>
        </w:rPr>
        <w:t>Porción Vaginal</w:t>
      </w:r>
      <w:r w:rsidRPr="009328A3">
        <w:rPr>
          <w:sz w:val="22"/>
        </w:rPr>
        <w:t xml:space="preserve"> que protruye en la </w:t>
      </w:r>
      <w:r w:rsidRPr="009328A3">
        <w:rPr>
          <w:b/>
          <w:sz w:val="22"/>
        </w:rPr>
        <w:t>vagina</w:t>
      </w:r>
      <w:r w:rsidRPr="009328A3">
        <w:rPr>
          <w:sz w:val="22"/>
        </w:rPr>
        <w:t xml:space="preserve"> y rodea el </w:t>
      </w:r>
      <w:r w:rsidRPr="009328A3">
        <w:rPr>
          <w:b/>
          <w:sz w:val="22"/>
        </w:rPr>
        <w:t>orificio externo del útero</w:t>
      </w:r>
      <w:r w:rsidRPr="009328A3">
        <w:rPr>
          <w:sz w:val="22"/>
        </w:rPr>
        <w:t>.</w:t>
      </w:r>
    </w:p>
    <w:p w:rsidR="009328A3" w:rsidRPr="009328A3" w:rsidRDefault="009328A3" w:rsidP="009328A3">
      <w:pPr>
        <w:pStyle w:val="Prrafodelista"/>
        <w:rPr>
          <w:sz w:val="22"/>
        </w:rPr>
      </w:pPr>
      <w:r w:rsidRPr="009328A3">
        <w:rPr>
          <w:sz w:val="22"/>
        </w:rPr>
        <w:t xml:space="preserve">La porción vaginal es rodeada por el </w:t>
      </w:r>
      <w:r w:rsidRPr="009328A3">
        <w:rPr>
          <w:b/>
          <w:sz w:val="22"/>
        </w:rPr>
        <w:t>fórnix de la vagina</w:t>
      </w:r>
      <w:r w:rsidRPr="009328A3">
        <w:rPr>
          <w:sz w:val="22"/>
        </w:rPr>
        <w:t>.</w:t>
      </w:r>
    </w:p>
    <w:p w:rsidR="009328A3" w:rsidRDefault="009328A3" w:rsidP="00D90EBC">
      <w:pPr>
        <w:rPr>
          <w:sz w:val="22"/>
        </w:rPr>
      </w:pPr>
    </w:p>
    <w:p w:rsidR="009328A3" w:rsidRDefault="009328A3" w:rsidP="009328A3">
      <w:pPr>
        <w:pStyle w:val="Ttulo3"/>
      </w:pPr>
      <w:r>
        <w:t>Cavidad Uterina</w:t>
      </w:r>
    </w:p>
    <w:p w:rsidR="009328A3" w:rsidRPr="009F4DD5" w:rsidRDefault="00B3357F" w:rsidP="009F4DD5">
      <w:pPr>
        <w:pStyle w:val="Prrafodelista"/>
        <w:numPr>
          <w:ilvl w:val="0"/>
          <w:numId w:val="17"/>
        </w:numPr>
        <w:rPr>
          <w:sz w:val="22"/>
        </w:rPr>
      </w:pPr>
      <w:r w:rsidRPr="009F4DD5">
        <w:rPr>
          <w:sz w:val="22"/>
        </w:rPr>
        <w:t xml:space="preserve">Desde el </w:t>
      </w:r>
      <w:r w:rsidRPr="009F4DD5">
        <w:rPr>
          <w:b/>
          <w:sz w:val="22"/>
        </w:rPr>
        <w:t>orificio del útero</w:t>
      </w:r>
      <w:r w:rsidRPr="009F4DD5">
        <w:rPr>
          <w:sz w:val="22"/>
        </w:rPr>
        <w:t xml:space="preserve"> hasta la </w:t>
      </w:r>
      <w:r w:rsidRPr="009F4DD5">
        <w:rPr>
          <w:b/>
          <w:sz w:val="22"/>
        </w:rPr>
        <w:t>pared del fondo</w:t>
      </w:r>
      <w:r w:rsidRPr="009F4DD5">
        <w:rPr>
          <w:sz w:val="22"/>
        </w:rPr>
        <w:t>.</w:t>
      </w:r>
    </w:p>
    <w:p w:rsidR="00B3357F" w:rsidRPr="009F4DD5" w:rsidRDefault="00B3357F" w:rsidP="009F4DD5">
      <w:pPr>
        <w:pStyle w:val="Prrafodelista"/>
        <w:numPr>
          <w:ilvl w:val="0"/>
          <w:numId w:val="17"/>
        </w:numPr>
        <w:rPr>
          <w:sz w:val="22"/>
        </w:rPr>
      </w:pPr>
      <w:r w:rsidRPr="009F4DD5">
        <w:rPr>
          <w:sz w:val="22"/>
        </w:rPr>
        <w:t xml:space="preserve">Se continúa  inferiormente como el </w:t>
      </w:r>
      <w:r w:rsidRPr="009F4DD5">
        <w:rPr>
          <w:b/>
          <w:sz w:val="22"/>
        </w:rPr>
        <w:t>conducto del cuello del útero</w:t>
      </w:r>
      <w:r w:rsidRPr="009F4DD5">
        <w:rPr>
          <w:sz w:val="22"/>
        </w:rPr>
        <w:t>.</w:t>
      </w:r>
    </w:p>
    <w:p w:rsidR="00B3357F" w:rsidRPr="009F4DD5" w:rsidRDefault="009F4DD5" w:rsidP="009F4DD5">
      <w:pPr>
        <w:pStyle w:val="Prrafodelista"/>
        <w:numPr>
          <w:ilvl w:val="0"/>
          <w:numId w:val="17"/>
        </w:numPr>
        <w:rPr>
          <w:sz w:val="22"/>
        </w:rPr>
      </w:pPr>
      <w:r w:rsidRPr="009F4DD5">
        <w:rPr>
          <w:b/>
          <w:sz w:val="22"/>
        </w:rPr>
        <w:t>El conducto del cuello</w:t>
      </w:r>
      <w:r w:rsidRPr="009F4DD5">
        <w:rPr>
          <w:sz w:val="22"/>
        </w:rPr>
        <w:t xml:space="preserve"> del útero se extiende desde el </w:t>
      </w:r>
      <w:r w:rsidRPr="009F4DD5">
        <w:rPr>
          <w:b/>
          <w:sz w:val="22"/>
        </w:rPr>
        <w:t>orificio interno</w:t>
      </w:r>
      <w:r w:rsidRPr="009F4DD5">
        <w:rPr>
          <w:sz w:val="22"/>
        </w:rPr>
        <w:t xml:space="preserve"> a través de las </w:t>
      </w:r>
      <w:r w:rsidRPr="009F4DD5">
        <w:rPr>
          <w:b/>
          <w:sz w:val="22"/>
        </w:rPr>
        <w:t>porciones supravaginal y vaginal</w:t>
      </w:r>
      <w:r w:rsidRPr="009F4DD5">
        <w:rPr>
          <w:sz w:val="22"/>
        </w:rPr>
        <w:t xml:space="preserve"> del cuello, comunicándose con la luz de la vagina por el </w:t>
      </w:r>
      <w:r w:rsidRPr="009F4DD5">
        <w:rPr>
          <w:b/>
          <w:sz w:val="22"/>
        </w:rPr>
        <w:t>orificio externo</w:t>
      </w:r>
      <w:r w:rsidRPr="009F4DD5">
        <w:rPr>
          <w:sz w:val="22"/>
        </w:rPr>
        <w:t>.</w:t>
      </w:r>
    </w:p>
    <w:p w:rsidR="00B3357F" w:rsidRDefault="00B3357F" w:rsidP="009F4DD5">
      <w:pPr>
        <w:pStyle w:val="Prrafodelista"/>
        <w:numPr>
          <w:ilvl w:val="0"/>
          <w:numId w:val="17"/>
        </w:numPr>
        <w:rPr>
          <w:sz w:val="22"/>
        </w:rPr>
      </w:pPr>
      <w:r w:rsidRPr="009F4DD5">
        <w:rPr>
          <w:b/>
          <w:sz w:val="22"/>
        </w:rPr>
        <w:t>Cuernos Uterinos</w:t>
      </w:r>
      <w:r w:rsidRPr="009F4DD5">
        <w:rPr>
          <w:sz w:val="22"/>
        </w:rPr>
        <w:t>: Donde entran las trompas uterinas</w:t>
      </w:r>
    </w:p>
    <w:p w:rsidR="00BA5550" w:rsidRDefault="00BA5550" w:rsidP="009F4DD5">
      <w:pPr>
        <w:pStyle w:val="Prrafodelista"/>
        <w:numPr>
          <w:ilvl w:val="0"/>
          <w:numId w:val="17"/>
        </w:numPr>
        <w:rPr>
          <w:sz w:val="22"/>
        </w:rPr>
      </w:pPr>
      <w:r>
        <w:rPr>
          <w:b/>
          <w:sz w:val="22"/>
        </w:rPr>
        <w:t xml:space="preserve">La cavidad uterina </w:t>
      </w:r>
      <w:r>
        <w:rPr>
          <w:sz w:val="22"/>
        </w:rPr>
        <w:t>(conducto del cuello) y la luz de la vagina constituyen el canal del parto.</w:t>
      </w:r>
    </w:p>
    <w:p w:rsidR="00BA5550" w:rsidRDefault="00BA5550" w:rsidP="009F4DD5">
      <w:pPr>
        <w:pStyle w:val="Prrafodelista"/>
        <w:numPr>
          <w:ilvl w:val="0"/>
          <w:numId w:val="17"/>
        </w:numPr>
        <w:rPr>
          <w:sz w:val="22"/>
        </w:rPr>
      </w:pPr>
      <w:r>
        <w:rPr>
          <w:b/>
          <w:sz w:val="22"/>
        </w:rPr>
        <w:t>La Pared del cuerpo del útero</w:t>
      </w:r>
      <w:r>
        <w:rPr>
          <w:sz w:val="22"/>
        </w:rPr>
        <w:t xml:space="preserve"> consta de 3 capas:</w:t>
      </w:r>
    </w:p>
    <w:p w:rsidR="00BA5550" w:rsidRDefault="00BA5550" w:rsidP="00BA5550">
      <w:pPr>
        <w:pStyle w:val="Prrafodelista"/>
        <w:numPr>
          <w:ilvl w:val="1"/>
          <w:numId w:val="17"/>
        </w:numPr>
        <w:rPr>
          <w:sz w:val="22"/>
        </w:rPr>
      </w:pPr>
      <w:r>
        <w:rPr>
          <w:b/>
          <w:sz w:val="22"/>
        </w:rPr>
        <w:t xml:space="preserve">Perimetrio: </w:t>
      </w:r>
      <w:r>
        <w:rPr>
          <w:sz w:val="22"/>
        </w:rPr>
        <w:t>Capa externa de peritoneo.</w:t>
      </w:r>
    </w:p>
    <w:p w:rsidR="00BA5550" w:rsidRDefault="00BA5550" w:rsidP="00BA5550">
      <w:pPr>
        <w:pStyle w:val="Prrafodelista"/>
        <w:numPr>
          <w:ilvl w:val="1"/>
          <w:numId w:val="17"/>
        </w:numPr>
        <w:rPr>
          <w:sz w:val="22"/>
        </w:rPr>
      </w:pPr>
      <w:r>
        <w:rPr>
          <w:b/>
          <w:sz w:val="22"/>
        </w:rPr>
        <w:t>Miometrio:</w:t>
      </w:r>
      <w:r>
        <w:rPr>
          <w:sz w:val="22"/>
        </w:rPr>
        <w:t xml:space="preserve"> Músculo liso, contiene las ramas principales de los vasos y nervios uterinos.</w:t>
      </w:r>
    </w:p>
    <w:p w:rsidR="00BA5550" w:rsidRPr="009F4DD5" w:rsidRDefault="00BA5550" w:rsidP="00BA5550">
      <w:pPr>
        <w:pStyle w:val="Prrafodelista"/>
        <w:numPr>
          <w:ilvl w:val="1"/>
          <w:numId w:val="17"/>
        </w:numPr>
        <w:rPr>
          <w:sz w:val="22"/>
        </w:rPr>
      </w:pPr>
      <w:r>
        <w:rPr>
          <w:b/>
          <w:sz w:val="22"/>
        </w:rPr>
        <w:t>Endometrio:</w:t>
      </w:r>
      <w:r>
        <w:rPr>
          <w:sz w:val="22"/>
        </w:rPr>
        <w:t xml:space="preserve"> Varia su estructura en cada etapa del ciclo menstrual.</w:t>
      </w:r>
    </w:p>
    <w:p w:rsidR="009328A3" w:rsidRDefault="009328A3" w:rsidP="00D90EBC">
      <w:pPr>
        <w:rPr>
          <w:sz w:val="22"/>
        </w:rPr>
      </w:pPr>
    </w:p>
    <w:p w:rsidR="00BA5550" w:rsidRDefault="00BA5550" w:rsidP="00BA5550">
      <w:pPr>
        <w:pStyle w:val="Ttulo3"/>
      </w:pPr>
      <w:r>
        <w:t>Ligamentos del Útero</w:t>
      </w:r>
    </w:p>
    <w:p w:rsidR="00BA5550" w:rsidRPr="000D2BAC" w:rsidRDefault="00BA5550" w:rsidP="000D2BAC">
      <w:pPr>
        <w:pStyle w:val="Prrafodelista"/>
        <w:numPr>
          <w:ilvl w:val="0"/>
          <w:numId w:val="18"/>
        </w:numPr>
        <w:rPr>
          <w:sz w:val="22"/>
        </w:rPr>
      </w:pPr>
      <w:r w:rsidRPr="000D2BAC">
        <w:rPr>
          <w:b/>
          <w:sz w:val="22"/>
        </w:rPr>
        <w:t>Ligamento Propio del Ovario</w:t>
      </w:r>
      <w:r w:rsidRPr="000D2BAC">
        <w:rPr>
          <w:sz w:val="22"/>
        </w:rPr>
        <w:t>: Une al útero posteroinferior a la unión uterotubárica</w:t>
      </w:r>
    </w:p>
    <w:p w:rsidR="00BA5550" w:rsidRPr="000D2BAC" w:rsidRDefault="00BA5550" w:rsidP="000D2BAC">
      <w:pPr>
        <w:pStyle w:val="Prrafodelista"/>
        <w:numPr>
          <w:ilvl w:val="0"/>
          <w:numId w:val="18"/>
        </w:numPr>
        <w:rPr>
          <w:sz w:val="22"/>
        </w:rPr>
      </w:pPr>
      <w:r w:rsidRPr="000D2BAC">
        <w:rPr>
          <w:b/>
          <w:sz w:val="22"/>
        </w:rPr>
        <w:t>Ligamento Redondo del Útero</w:t>
      </w:r>
      <w:r w:rsidRPr="000D2BAC">
        <w:rPr>
          <w:sz w:val="22"/>
        </w:rPr>
        <w:t>: Une anteroinferiormente a la unión uterotubárica</w:t>
      </w:r>
    </w:p>
    <w:p w:rsidR="00BA5550" w:rsidRPr="000D2BAC" w:rsidRDefault="00BA5550" w:rsidP="000D2BAC">
      <w:pPr>
        <w:pStyle w:val="Prrafodelista"/>
        <w:numPr>
          <w:ilvl w:val="0"/>
          <w:numId w:val="18"/>
        </w:numPr>
        <w:rPr>
          <w:sz w:val="22"/>
        </w:rPr>
      </w:pPr>
      <w:r w:rsidRPr="000D2BAC">
        <w:rPr>
          <w:sz w:val="22"/>
          <w:u w:val="single"/>
        </w:rPr>
        <w:t>El ligamento propio del ovario y redondo del útero</w:t>
      </w:r>
      <w:r w:rsidRPr="000D2BAC">
        <w:rPr>
          <w:sz w:val="22"/>
        </w:rPr>
        <w:t xml:space="preserve"> son vestigios del </w:t>
      </w:r>
      <w:r w:rsidRPr="000D2BAC">
        <w:rPr>
          <w:b/>
          <w:sz w:val="22"/>
          <w:u w:val="single"/>
        </w:rPr>
        <w:t>gubernáculo ovárico</w:t>
      </w:r>
      <w:r w:rsidRPr="000D2BAC">
        <w:rPr>
          <w:sz w:val="22"/>
        </w:rPr>
        <w:t>.</w:t>
      </w:r>
    </w:p>
    <w:p w:rsidR="00BA5550" w:rsidRDefault="00BA5550" w:rsidP="000D2BAC">
      <w:pPr>
        <w:pStyle w:val="Prrafodelista"/>
        <w:numPr>
          <w:ilvl w:val="0"/>
          <w:numId w:val="18"/>
        </w:numPr>
        <w:rPr>
          <w:sz w:val="22"/>
        </w:rPr>
      </w:pPr>
      <w:r w:rsidRPr="000D2BAC">
        <w:rPr>
          <w:b/>
          <w:sz w:val="22"/>
        </w:rPr>
        <w:t>Ligamento Ancho del útero</w:t>
      </w:r>
      <w:r w:rsidRPr="000D2BAC">
        <w:rPr>
          <w:sz w:val="22"/>
        </w:rPr>
        <w:t>: Capa doble de peritoneo desde los lados del útero hasta las paredes laterales y suelo pélvico; Ayuda a mantener el útero centrado.</w:t>
      </w:r>
    </w:p>
    <w:p w:rsidR="001B0B8D" w:rsidRDefault="001B0B8D" w:rsidP="000D2BAC">
      <w:pPr>
        <w:pStyle w:val="Prrafodelista"/>
        <w:numPr>
          <w:ilvl w:val="0"/>
          <w:numId w:val="18"/>
        </w:numPr>
        <w:rPr>
          <w:sz w:val="22"/>
        </w:rPr>
      </w:pPr>
      <w:r>
        <w:rPr>
          <w:b/>
          <w:sz w:val="22"/>
        </w:rPr>
        <w:t>Ligamento suspensorio del ovario</w:t>
      </w:r>
      <w:r w:rsidRPr="001B0B8D">
        <w:rPr>
          <w:sz w:val="22"/>
        </w:rPr>
        <w:t>:</w:t>
      </w:r>
      <w:r>
        <w:rPr>
          <w:sz w:val="22"/>
        </w:rPr>
        <w:t xml:space="preserve"> El prolongación sobre los vasos ováricos del peritoneo del ligamento ancho.</w:t>
      </w:r>
    </w:p>
    <w:p w:rsidR="001B0B8D" w:rsidRDefault="001B0B8D" w:rsidP="000D2BAC">
      <w:pPr>
        <w:pStyle w:val="Prrafodelista"/>
        <w:numPr>
          <w:ilvl w:val="0"/>
          <w:numId w:val="18"/>
        </w:numPr>
        <w:rPr>
          <w:sz w:val="22"/>
        </w:rPr>
      </w:pPr>
      <w:r>
        <w:rPr>
          <w:b/>
          <w:sz w:val="22"/>
        </w:rPr>
        <w:t xml:space="preserve">Mesoálpinx: </w:t>
      </w:r>
      <w:r w:rsidRPr="001B0B8D">
        <w:rPr>
          <w:sz w:val="22"/>
        </w:rPr>
        <w:t>Borde libre del ligamento ancho donde se sitúa la trompa uterina</w:t>
      </w:r>
      <w:r>
        <w:rPr>
          <w:sz w:val="22"/>
        </w:rPr>
        <w:t>.</w:t>
      </w:r>
    </w:p>
    <w:p w:rsidR="001B0B8D" w:rsidRDefault="001B0B8D" w:rsidP="000D2BAC">
      <w:pPr>
        <w:pStyle w:val="Prrafodelista"/>
        <w:numPr>
          <w:ilvl w:val="0"/>
          <w:numId w:val="18"/>
        </w:numPr>
        <w:rPr>
          <w:sz w:val="22"/>
        </w:rPr>
      </w:pPr>
      <w:r>
        <w:rPr>
          <w:b/>
          <w:sz w:val="22"/>
        </w:rPr>
        <w:t>Mesoovario:</w:t>
      </w:r>
      <w:r>
        <w:rPr>
          <w:sz w:val="22"/>
        </w:rPr>
        <w:t xml:space="preserve"> Cara posterior del ligamento ancho donde se encuentra el ovario.</w:t>
      </w:r>
    </w:p>
    <w:p w:rsidR="001B0B8D" w:rsidRDefault="001B0B8D" w:rsidP="000D2BAC">
      <w:pPr>
        <w:pStyle w:val="Prrafodelista"/>
        <w:numPr>
          <w:ilvl w:val="0"/>
          <w:numId w:val="18"/>
        </w:numPr>
        <w:rPr>
          <w:sz w:val="22"/>
        </w:rPr>
      </w:pPr>
      <w:r>
        <w:rPr>
          <w:b/>
          <w:sz w:val="22"/>
        </w:rPr>
        <w:t>Mesometrio:</w:t>
      </w:r>
      <w:r>
        <w:rPr>
          <w:sz w:val="22"/>
        </w:rPr>
        <w:t xml:space="preserve"> Porción principal del ligamento ancho que actúa como mesenterio para el útero</w:t>
      </w:r>
      <w:r w:rsidRPr="001B0B8D">
        <w:rPr>
          <w:sz w:val="22"/>
        </w:rPr>
        <w:t xml:space="preserve"> </w:t>
      </w:r>
    </w:p>
    <w:p w:rsidR="004E3E99" w:rsidRDefault="004E3E99" w:rsidP="004E3E99">
      <w:pPr>
        <w:pStyle w:val="Prrafodelista"/>
        <w:ind w:left="360"/>
        <w:rPr>
          <w:sz w:val="22"/>
        </w:rPr>
      </w:pPr>
    </w:p>
    <w:p w:rsidR="00BA5550" w:rsidRDefault="004E3E99" w:rsidP="00D90EBC">
      <w:pPr>
        <w:pStyle w:val="Prrafodelista"/>
        <w:numPr>
          <w:ilvl w:val="0"/>
          <w:numId w:val="18"/>
        </w:numPr>
        <w:rPr>
          <w:sz w:val="22"/>
        </w:rPr>
      </w:pPr>
      <w:r w:rsidRPr="004E3E99">
        <w:rPr>
          <w:b/>
          <w:sz w:val="22"/>
        </w:rPr>
        <w:t>Diafragma Pélvico</w:t>
      </w:r>
      <w:r w:rsidRPr="004E3E99">
        <w:rPr>
          <w:sz w:val="22"/>
        </w:rPr>
        <w:t>: Aporta el soporte dinámico del útero.</w:t>
      </w:r>
    </w:p>
    <w:p w:rsidR="004E3E99" w:rsidRDefault="004E3E99" w:rsidP="00D90EBC">
      <w:pPr>
        <w:pStyle w:val="Prrafodelista"/>
        <w:numPr>
          <w:ilvl w:val="0"/>
          <w:numId w:val="18"/>
        </w:numPr>
        <w:rPr>
          <w:sz w:val="22"/>
        </w:rPr>
      </w:pPr>
      <w:r w:rsidRPr="004E3E99">
        <w:rPr>
          <w:b/>
          <w:sz w:val="22"/>
        </w:rPr>
        <w:t>El soporte pasivo</w:t>
      </w:r>
      <w:r>
        <w:rPr>
          <w:sz w:val="22"/>
        </w:rPr>
        <w:t xml:space="preserve"> del útero se debe a su posición, cuando aumenta la presión intraabdominal el útero es comprimido contra la vejiga.</w:t>
      </w:r>
    </w:p>
    <w:p w:rsidR="004E3E99" w:rsidRDefault="004E3E99" w:rsidP="00D90EBC">
      <w:pPr>
        <w:pStyle w:val="Prrafodelista"/>
        <w:numPr>
          <w:ilvl w:val="0"/>
          <w:numId w:val="18"/>
        </w:numPr>
        <w:rPr>
          <w:sz w:val="22"/>
        </w:rPr>
      </w:pPr>
      <w:r w:rsidRPr="004E3E99">
        <w:rPr>
          <w:b/>
          <w:sz w:val="22"/>
        </w:rPr>
        <w:t>El cuello del útero</w:t>
      </w:r>
      <w:r>
        <w:rPr>
          <w:sz w:val="22"/>
        </w:rPr>
        <w:t xml:space="preserve"> es la parte menos móvil del útero.</w:t>
      </w:r>
    </w:p>
    <w:p w:rsidR="004E3E99" w:rsidRDefault="00765EE1" w:rsidP="00D90EBC">
      <w:pPr>
        <w:pStyle w:val="Prrafodelista"/>
        <w:numPr>
          <w:ilvl w:val="0"/>
          <w:numId w:val="18"/>
        </w:numPr>
        <w:rPr>
          <w:sz w:val="22"/>
        </w:rPr>
      </w:pPr>
      <w:r>
        <w:rPr>
          <w:b/>
          <w:sz w:val="22"/>
        </w:rPr>
        <w:t>Ligamentos Cardinales o cervicales transversos</w:t>
      </w:r>
      <w:r>
        <w:rPr>
          <w:sz w:val="22"/>
        </w:rPr>
        <w:t>: Desde el cuello del útero supravaginal y porciones laterales del fórnix hasta las paredes laterales de la pelvis.</w:t>
      </w:r>
    </w:p>
    <w:p w:rsidR="00765EE1" w:rsidRPr="004E3E99" w:rsidRDefault="00765EE1" w:rsidP="00D90EBC">
      <w:pPr>
        <w:pStyle w:val="Prrafodelista"/>
        <w:numPr>
          <w:ilvl w:val="0"/>
          <w:numId w:val="18"/>
        </w:numPr>
        <w:rPr>
          <w:sz w:val="22"/>
        </w:rPr>
      </w:pPr>
      <w:r>
        <w:rPr>
          <w:b/>
          <w:sz w:val="22"/>
        </w:rPr>
        <w:t>Ligamentos Uterosacros</w:t>
      </w:r>
      <w:r w:rsidRPr="00765EE1">
        <w:rPr>
          <w:sz w:val="22"/>
        </w:rPr>
        <w:t>:</w:t>
      </w:r>
      <w:r>
        <w:rPr>
          <w:sz w:val="22"/>
        </w:rPr>
        <w:t xml:space="preserve"> Desde los lados del cuello del útero hasta el centro del sacro.</w:t>
      </w:r>
    </w:p>
    <w:p w:rsidR="00BA5550" w:rsidRDefault="006F1A9B" w:rsidP="008E0497">
      <w:pPr>
        <w:pStyle w:val="Ttulo3"/>
      </w:pPr>
      <w:r>
        <w:rPr>
          <w:noProof/>
          <w:lang w:val="es-GT" w:eastAsia="es-GT"/>
        </w:rPr>
        <w:lastRenderedPageBreak/>
        <w:drawing>
          <wp:anchor distT="0" distB="0" distL="114300" distR="114300" simplePos="0" relativeHeight="251661312" behindDoc="0" locked="0" layoutInCell="1" allowOverlap="1" wp14:anchorId="6D4C26CC" wp14:editId="1D795573">
            <wp:simplePos x="0" y="0"/>
            <wp:positionH relativeFrom="column">
              <wp:posOffset>2647950</wp:posOffset>
            </wp:positionH>
            <wp:positionV relativeFrom="paragraph">
              <wp:posOffset>-22860</wp:posOffset>
            </wp:positionV>
            <wp:extent cx="4572000" cy="3105150"/>
            <wp:effectExtent l="0" t="0" r="0" b="0"/>
            <wp:wrapSquare wrapText="bothSides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572000" cy="3105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0497">
        <w:t>Relaciones del Útero</w:t>
      </w:r>
    </w:p>
    <w:p w:rsidR="008E0497" w:rsidRDefault="008E0497" w:rsidP="008E0497">
      <w:pPr>
        <w:pStyle w:val="Prrafodelista"/>
        <w:numPr>
          <w:ilvl w:val="0"/>
          <w:numId w:val="19"/>
        </w:numPr>
        <w:rPr>
          <w:sz w:val="22"/>
        </w:rPr>
      </w:pPr>
      <w:r w:rsidRPr="008E0497">
        <w:rPr>
          <w:b/>
        </w:rPr>
        <w:t>Peritoneo</w:t>
      </w:r>
      <w:r w:rsidRPr="008E0497">
        <w:rPr>
          <w:sz w:val="22"/>
        </w:rPr>
        <w:t xml:space="preserve">: Cubre anterior y superiormente, </w:t>
      </w:r>
      <w:r w:rsidRPr="008E0497">
        <w:rPr>
          <w:b/>
          <w:sz w:val="22"/>
          <w:u w:val="single"/>
        </w:rPr>
        <w:t>excepto</w:t>
      </w:r>
      <w:r w:rsidRPr="008E0497">
        <w:rPr>
          <w:sz w:val="22"/>
        </w:rPr>
        <w:t xml:space="preserve"> en el cuello del útero.</w:t>
      </w:r>
    </w:p>
    <w:p w:rsidR="008E0497" w:rsidRDefault="008E0497" w:rsidP="008E0497">
      <w:pPr>
        <w:pStyle w:val="Prrafodelista"/>
        <w:numPr>
          <w:ilvl w:val="0"/>
          <w:numId w:val="19"/>
        </w:numPr>
        <w:rPr>
          <w:sz w:val="22"/>
        </w:rPr>
      </w:pPr>
      <w:r>
        <w:rPr>
          <w:b/>
        </w:rPr>
        <w:t xml:space="preserve">Fondo de saco </w:t>
      </w:r>
      <w:proofErr w:type="spellStart"/>
      <w:r>
        <w:rPr>
          <w:b/>
        </w:rPr>
        <w:t>vesicouterino</w:t>
      </w:r>
      <w:proofErr w:type="spellEnd"/>
      <w:r w:rsidRPr="008E0497">
        <w:rPr>
          <w:sz w:val="22"/>
        </w:rPr>
        <w:t>:</w:t>
      </w:r>
      <w:r>
        <w:rPr>
          <w:sz w:val="22"/>
        </w:rPr>
        <w:t xml:space="preserve"> Separa el cuerpo del útero anteriormente de la vejiga urinaria, donde el peritoneo se refleja desde el útero al borde posterior de la vejiga.</w:t>
      </w:r>
    </w:p>
    <w:p w:rsidR="00867351" w:rsidRDefault="00867351" w:rsidP="008E0497">
      <w:pPr>
        <w:pStyle w:val="Prrafodelista"/>
        <w:numPr>
          <w:ilvl w:val="0"/>
          <w:numId w:val="19"/>
        </w:numPr>
        <w:rPr>
          <w:sz w:val="22"/>
        </w:rPr>
      </w:pPr>
      <w:r>
        <w:rPr>
          <w:b/>
        </w:rPr>
        <w:t>Fondo de saco rectouterino</w:t>
      </w:r>
      <w:r w:rsidRPr="00867351">
        <w:rPr>
          <w:sz w:val="22"/>
        </w:rPr>
        <w:t>:</w:t>
      </w:r>
      <w:r>
        <w:rPr>
          <w:sz w:val="22"/>
        </w:rPr>
        <w:t xml:space="preserve"> Separa posteriormente el cuerpo y la porción supravaginal del cuello del útero del colon sigmoide.</w:t>
      </w:r>
    </w:p>
    <w:p w:rsidR="00867351" w:rsidRDefault="00867351" w:rsidP="008E0497">
      <w:pPr>
        <w:pStyle w:val="Prrafodelista"/>
        <w:numPr>
          <w:ilvl w:val="0"/>
          <w:numId w:val="19"/>
        </w:numPr>
        <w:rPr>
          <w:sz w:val="22"/>
        </w:rPr>
      </w:pPr>
      <w:r>
        <w:rPr>
          <w:sz w:val="22"/>
        </w:rPr>
        <w:t xml:space="preserve">Lateralmente el </w:t>
      </w:r>
      <w:r w:rsidRPr="00867351">
        <w:rPr>
          <w:b/>
          <w:sz w:val="22"/>
        </w:rPr>
        <w:t>ligamento ancho</w:t>
      </w:r>
      <w:r>
        <w:rPr>
          <w:sz w:val="22"/>
        </w:rPr>
        <w:t xml:space="preserve"> flanquea el cuerpo y la </w:t>
      </w:r>
      <w:r w:rsidRPr="00867351">
        <w:rPr>
          <w:b/>
          <w:sz w:val="22"/>
        </w:rPr>
        <w:t>arteria uterina</w:t>
      </w:r>
      <w:r>
        <w:rPr>
          <w:sz w:val="22"/>
        </w:rPr>
        <w:t xml:space="preserve"> cruza el </w:t>
      </w:r>
      <w:r w:rsidRPr="00867351">
        <w:rPr>
          <w:b/>
          <w:sz w:val="22"/>
        </w:rPr>
        <w:t>uréter</w:t>
      </w:r>
      <w:r>
        <w:rPr>
          <w:sz w:val="22"/>
        </w:rPr>
        <w:t xml:space="preserve"> superiormente cerca del cuello.</w:t>
      </w:r>
    </w:p>
    <w:p w:rsidR="00867351" w:rsidRDefault="00867351" w:rsidP="00867351">
      <w:pPr>
        <w:rPr>
          <w:sz w:val="22"/>
        </w:rPr>
      </w:pPr>
    </w:p>
    <w:p w:rsidR="00867351" w:rsidRDefault="00867351" w:rsidP="00867351">
      <w:pPr>
        <w:pStyle w:val="Ttulo3"/>
      </w:pPr>
      <w:r>
        <w:t>Vascularización del Útero</w:t>
      </w:r>
    </w:p>
    <w:p w:rsidR="00867351" w:rsidRDefault="00867351" w:rsidP="00867351">
      <w:pPr>
        <w:rPr>
          <w:sz w:val="22"/>
        </w:rPr>
      </w:pPr>
      <w:r>
        <w:rPr>
          <w:sz w:val="22"/>
        </w:rPr>
        <w:t xml:space="preserve">AII </w:t>
      </w:r>
      <w:r w:rsidRPr="00867351">
        <w:rPr>
          <w:sz w:val="22"/>
        </w:rPr>
        <w:sym w:font="Wingdings" w:char="F0E0"/>
      </w:r>
      <w:r>
        <w:rPr>
          <w:sz w:val="22"/>
        </w:rPr>
        <w:t xml:space="preserve"> </w:t>
      </w:r>
      <w:r w:rsidRPr="00867351">
        <w:rPr>
          <w:b/>
          <w:sz w:val="22"/>
        </w:rPr>
        <w:t>Arterias Uterinas</w:t>
      </w:r>
      <w:r>
        <w:rPr>
          <w:sz w:val="22"/>
        </w:rPr>
        <w:t>: Principal Aporte sanguíneo</w:t>
      </w:r>
    </w:p>
    <w:p w:rsidR="00867351" w:rsidRPr="00867351" w:rsidRDefault="00867351" w:rsidP="00867351">
      <w:pPr>
        <w:rPr>
          <w:sz w:val="22"/>
        </w:rPr>
      </w:pPr>
      <w:r>
        <w:rPr>
          <w:sz w:val="22"/>
        </w:rPr>
        <w:t xml:space="preserve">Aorta Ab </w:t>
      </w:r>
      <w:r w:rsidRPr="00867351">
        <w:rPr>
          <w:sz w:val="22"/>
        </w:rPr>
        <w:sym w:font="Wingdings" w:char="F0E0"/>
      </w:r>
      <w:r>
        <w:rPr>
          <w:sz w:val="22"/>
        </w:rPr>
        <w:t xml:space="preserve"> </w:t>
      </w:r>
      <w:r w:rsidRPr="00867351">
        <w:rPr>
          <w:b/>
          <w:sz w:val="22"/>
        </w:rPr>
        <w:t>Arterias Ováricas</w:t>
      </w:r>
      <w:r>
        <w:rPr>
          <w:sz w:val="22"/>
        </w:rPr>
        <w:t>: Aporte secundario.</w:t>
      </w:r>
    </w:p>
    <w:p w:rsidR="008E0497" w:rsidRDefault="008E0497" w:rsidP="00D90EBC">
      <w:pPr>
        <w:rPr>
          <w:sz w:val="22"/>
        </w:rPr>
      </w:pPr>
    </w:p>
    <w:p w:rsidR="00867351" w:rsidRDefault="00867351" w:rsidP="00867351">
      <w:pPr>
        <w:pStyle w:val="Ttulo2"/>
      </w:pPr>
      <w:r>
        <w:t>Vagina</w:t>
      </w:r>
    </w:p>
    <w:p w:rsidR="00867351" w:rsidRPr="0072555C" w:rsidRDefault="0072555C" w:rsidP="0072555C">
      <w:pPr>
        <w:pStyle w:val="Prrafodelista"/>
        <w:numPr>
          <w:ilvl w:val="0"/>
          <w:numId w:val="20"/>
        </w:numPr>
        <w:ind w:left="360"/>
        <w:rPr>
          <w:sz w:val="22"/>
        </w:rPr>
      </w:pPr>
      <w:r w:rsidRPr="0072555C">
        <w:rPr>
          <w:sz w:val="22"/>
        </w:rPr>
        <w:t xml:space="preserve">Desde el </w:t>
      </w:r>
      <w:r w:rsidRPr="0072555C">
        <w:rPr>
          <w:b/>
          <w:sz w:val="22"/>
        </w:rPr>
        <w:t>cuello del útero</w:t>
      </w:r>
      <w:r w:rsidRPr="0072555C">
        <w:rPr>
          <w:sz w:val="22"/>
        </w:rPr>
        <w:t xml:space="preserve"> hasta el </w:t>
      </w:r>
      <w:r w:rsidRPr="0072555C">
        <w:rPr>
          <w:b/>
          <w:sz w:val="22"/>
        </w:rPr>
        <w:t>orificio vaginal</w:t>
      </w:r>
    </w:p>
    <w:p w:rsidR="0072555C" w:rsidRPr="0072555C" w:rsidRDefault="0072555C" w:rsidP="0072555C">
      <w:pPr>
        <w:pStyle w:val="Prrafodelista"/>
        <w:numPr>
          <w:ilvl w:val="0"/>
          <w:numId w:val="20"/>
        </w:numPr>
        <w:ind w:left="360"/>
        <w:rPr>
          <w:sz w:val="22"/>
        </w:rPr>
      </w:pPr>
      <w:r w:rsidRPr="0072555C">
        <w:rPr>
          <w:sz w:val="22"/>
        </w:rPr>
        <w:t xml:space="preserve">Se sitúa </w:t>
      </w:r>
      <w:r w:rsidRPr="0072555C">
        <w:rPr>
          <w:b/>
          <w:sz w:val="22"/>
        </w:rPr>
        <w:t>posterior</w:t>
      </w:r>
      <w:r w:rsidRPr="0072555C">
        <w:rPr>
          <w:sz w:val="22"/>
        </w:rPr>
        <w:t xml:space="preserve"> a la </w:t>
      </w:r>
      <w:r w:rsidRPr="0072555C">
        <w:rPr>
          <w:sz w:val="22"/>
          <w:u w:val="single"/>
        </w:rPr>
        <w:t>vejiga</w:t>
      </w:r>
      <w:r w:rsidRPr="0072555C">
        <w:rPr>
          <w:sz w:val="22"/>
        </w:rPr>
        <w:t xml:space="preserve"> y </w:t>
      </w:r>
      <w:r w:rsidRPr="0072555C">
        <w:rPr>
          <w:sz w:val="22"/>
          <w:u w:val="single"/>
        </w:rPr>
        <w:t>uretra</w:t>
      </w:r>
      <w:r w:rsidRPr="0072555C">
        <w:rPr>
          <w:sz w:val="22"/>
        </w:rPr>
        <w:t>.</w:t>
      </w:r>
    </w:p>
    <w:p w:rsidR="0072555C" w:rsidRPr="0072555C" w:rsidRDefault="0072555C" w:rsidP="0072555C">
      <w:pPr>
        <w:pStyle w:val="Prrafodelista"/>
        <w:numPr>
          <w:ilvl w:val="0"/>
          <w:numId w:val="20"/>
        </w:numPr>
        <w:ind w:left="360"/>
        <w:rPr>
          <w:sz w:val="22"/>
        </w:rPr>
      </w:pPr>
      <w:r w:rsidRPr="0072555C">
        <w:rPr>
          <w:sz w:val="22"/>
        </w:rPr>
        <w:t xml:space="preserve">Se sitúa </w:t>
      </w:r>
      <w:r w:rsidRPr="0072555C">
        <w:rPr>
          <w:b/>
          <w:sz w:val="22"/>
        </w:rPr>
        <w:t>anterior</w:t>
      </w:r>
      <w:r w:rsidRPr="0072555C">
        <w:rPr>
          <w:sz w:val="22"/>
        </w:rPr>
        <w:t xml:space="preserve"> al </w:t>
      </w:r>
      <w:r w:rsidRPr="0072555C">
        <w:rPr>
          <w:sz w:val="22"/>
          <w:u w:val="single"/>
        </w:rPr>
        <w:t>recto</w:t>
      </w:r>
      <w:r w:rsidRPr="0072555C">
        <w:rPr>
          <w:sz w:val="22"/>
        </w:rPr>
        <w:t xml:space="preserve">, entre los bordes mediales de los </w:t>
      </w:r>
      <w:r w:rsidRPr="0072555C">
        <w:rPr>
          <w:sz w:val="22"/>
          <w:u w:val="single"/>
        </w:rPr>
        <w:t>elevadores del ano</w:t>
      </w:r>
      <w:r w:rsidRPr="0072555C">
        <w:rPr>
          <w:sz w:val="22"/>
        </w:rPr>
        <w:t xml:space="preserve"> (puborrectal).</w:t>
      </w:r>
    </w:p>
    <w:p w:rsidR="0072555C" w:rsidRPr="0072555C" w:rsidRDefault="002D5D89" w:rsidP="0072555C">
      <w:pPr>
        <w:pStyle w:val="Prrafodelista"/>
        <w:numPr>
          <w:ilvl w:val="0"/>
          <w:numId w:val="20"/>
        </w:numPr>
        <w:ind w:left="360"/>
        <w:rPr>
          <w:sz w:val="22"/>
        </w:rPr>
      </w:pPr>
      <w:r>
        <w:rPr>
          <w:noProof/>
          <w:lang w:val="es-GT" w:eastAsia="es-GT"/>
        </w:rPr>
        <w:drawing>
          <wp:anchor distT="0" distB="0" distL="114300" distR="114300" simplePos="0" relativeHeight="251662336" behindDoc="0" locked="0" layoutInCell="1" allowOverlap="1" wp14:anchorId="7CB7B640" wp14:editId="2ED7A485">
            <wp:simplePos x="0" y="0"/>
            <wp:positionH relativeFrom="column">
              <wp:posOffset>4105275</wp:posOffset>
            </wp:positionH>
            <wp:positionV relativeFrom="paragraph">
              <wp:posOffset>502285</wp:posOffset>
            </wp:positionV>
            <wp:extent cx="3114675" cy="2590800"/>
            <wp:effectExtent l="0" t="0" r="9525" b="0"/>
            <wp:wrapSquare wrapText="bothSides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114675" cy="2590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555C" w:rsidRPr="0072555C">
        <w:rPr>
          <w:b/>
          <w:sz w:val="22"/>
        </w:rPr>
        <w:t>El fórnix de la vagina</w:t>
      </w:r>
      <w:r w:rsidR="0072555C" w:rsidRPr="0072555C">
        <w:rPr>
          <w:sz w:val="22"/>
        </w:rPr>
        <w:t xml:space="preserve">: Receso alrededor del cuello del útero se describen </w:t>
      </w:r>
      <w:proofErr w:type="gramStart"/>
      <w:r w:rsidR="0072555C" w:rsidRPr="0072555C">
        <w:rPr>
          <w:sz w:val="22"/>
        </w:rPr>
        <w:t>porciones anterior, posterior y laterales</w:t>
      </w:r>
      <w:proofErr w:type="gramEnd"/>
      <w:r w:rsidR="0072555C" w:rsidRPr="0072555C">
        <w:rPr>
          <w:sz w:val="22"/>
        </w:rPr>
        <w:t>.</w:t>
      </w:r>
    </w:p>
    <w:p w:rsidR="0072555C" w:rsidRPr="0072555C" w:rsidRDefault="0072555C" w:rsidP="0072555C">
      <w:pPr>
        <w:pStyle w:val="Prrafodelista"/>
        <w:numPr>
          <w:ilvl w:val="0"/>
          <w:numId w:val="23"/>
        </w:numPr>
        <w:rPr>
          <w:sz w:val="22"/>
        </w:rPr>
      </w:pPr>
      <w:r w:rsidRPr="0072555C">
        <w:rPr>
          <w:b/>
          <w:sz w:val="22"/>
        </w:rPr>
        <w:t>La porción posterior del fórnix vaginal</w:t>
      </w:r>
      <w:r w:rsidRPr="0072555C">
        <w:rPr>
          <w:sz w:val="22"/>
        </w:rPr>
        <w:t>: porción más profunda relacionada con el fondo del saco recto uterino.</w:t>
      </w:r>
    </w:p>
    <w:p w:rsidR="0072555C" w:rsidRPr="0072555C" w:rsidRDefault="0072555C" w:rsidP="0072555C">
      <w:pPr>
        <w:pStyle w:val="Prrafodelista"/>
        <w:numPr>
          <w:ilvl w:val="0"/>
          <w:numId w:val="20"/>
        </w:numPr>
        <w:ind w:left="360"/>
        <w:rPr>
          <w:sz w:val="22"/>
        </w:rPr>
      </w:pPr>
      <w:r w:rsidRPr="0072555C">
        <w:rPr>
          <w:sz w:val="22"/>
        </w:rPr>
        <w:t xml:space="preserve">Cuatro músculos comprimen la vagina y actúan como esfínteres: </w:t>
      </w:r>
      <w:r w:rsidRPr="0072555C">
        <w:rPr>
          <w:b/>
          <w:sz w:val="22"/>
        </w:rPr>
        <w:t>pubovaginal, esfínter externo de la uretra, esfínter uretrovaginal y Bulboesponjoso</w:t>
      </w:r>
      <w:r w:rsidRPr="0072555C">
        <w:rPr>
          <w:sz w:val="22"/>
        </w:rPr>
        <w:t>.</w:t>
      </w:r>
    </w:p>
    <w:p w:rsidR="0072555C" w:rsidRPr="0072555C" w:rsidRDefault="0072555C" w:rsidP="0072555C">
      <w:pPr>
        <w:pStyle w:val="Prrafodelista"/>
        <w:numPr>
          <w:ilvl w:val="0"/>
          <w:numId w:val="20"/>
        </w:numPr>
        <w:ind w:left="360"/>
        <w:rPr>
          <w:sz w:val="22"/>
          <w:u w:val="single"/>
        </w:rPr>
      </w:pPr>
      <w:r w:rsidRPr="0072555C">
        <w:rPr>
          <w:sz w:val="22"/>
          <w:u w:val="single"/>
        </w:rPr>
        <w:t>Relaciones de la vagina:</w:t>
      </w:r>
    </w:p>
    <w:p w:rsidR="0072555C" w:rsidRPr="0072555C" w:rsidRDefault="0072555C" w:rsidP="0072555C">
      <w:pPr>
        <w:pStyle w:val="Prrafodelista"/>
        <w:numPr>
          <w:ilvl w:val="0"/>
          <w:numId w:val="22"/>
        </w:numPr>
        <w:rPr>
          <w:sz w:val="22"/>
        </w:rPr>
      </w:pPr>
      <w:r w:rsidRPr="0072555C">
        <w:rPr>
          <w:b/>
          <w:sz w:val="22"/>
        </w:rPr>
        <w:t>Anteriormente</w:t>
      </w:r>
      <w:r w:rsidRPr="0072555C">
        <w:rPr>
          <w:sz w:val="22"/>
        </w:rPr>
        <w:t>: fondo de la vejiga y uretra</w:t>
      </w:r>
    </w:p>
    <w:p w:rsidR="0072555C" w:rsidRPr="0072555C" w:rsidRDefault="0072555C" w:rsidP="0072555C">
      <w:pPr>
        <w:pStyle w:val="Prrafodelista"/>
        <w:numPr>
          <w:ilvl w:val="0"/>
          <w:numId w:val="22"/>
        </w:numPr>
        <w:rPr>
          <w:sz w:val="22"/>
        </w:rPr>
      </w:pPr>
      <w:r w:rsidRPr="0072555C">
        <w:rPr>
          <w:b/>
          <w:sz w:val="22"/>
        </w:rPr>
        <w:t>Lateralmente</w:t>
      </w:r>
      <w:r w:rsidRPr="0072555C">
        <w:rPr>
          <w:sz w:val="22"/>
        </w:rPr>
        <w:t>: elevador del ano, fascia pélvica visceral y uréteres</w:t>
      </w:r>
    </w:p>
    <w:p w:rsidR="0072555C" w:rsidRPr="0072555C" w:rsidRDefault="0072555C" w:rsidP="0072555C">
      <w:pPr>
        <w:pStyle w:val="Prrafodelista"/>
        <w:numPr>
          <w:ilvl w:val="0"/>
          <w:numId w:val="22"/>
        </w:numPr>
        <w:rPr>
          <w:sz w:val="22"/>
        </w:rPr>
      </w:pPr>
      <w:r w:rsidRPr="0072555C">
        <w:rPr>
          <w:b/>
          <w:sz w:val="22"/>
        </w:rPr>
        <w:t>Posteriormente</w:t>
      </w:r>
      <w:r w:rsidRPr="0072555C">
        <w:rPr>
          <w:sz w:val="22"/>
        </w:rPr>
        <w:t>: Conducto anal, recto y fondo de saco rectouterino.</w:t>
      </w:r>
    </w:p>
    <w:p w:rsidR="0072555C" w:rsidRPr="0072555C" w:rsidRDefault="0072555C" w:rsidP="0072555C">
      <w:pPr>
        <w:rPr>
          <w:sz w:val="22"/>
        </w:rPr>
      </w:pPr>
    </w:p>
    <w:p w:rsidR="0072555C" w:rsidRPr="0072555C" w:rsidRDefault="0072555C" w:rsidP="0072555C">
      <w:pPr>
        <w:pStyle w:val="Prrafodelista"/>
        <w:numPr>
          <w:ilvl w:val="0"/>
          <w:numId w:val="20"/>
        </w:numPr>
        <w:ind w:left="360"/>
        <w:rPr>
          <w:sz w:val="22"/>
        </w:rPr>
      </w:pPr>
      <w:r w:rsidRPr="0072555C">
        <w:rPr>
          <w:b/>
          <w:sz w:val="22"/>
        </w:rPr>
        <w:t>Vestíbulo de la vagina</w:t>
      </w:r>
      <w:r w:rsidRPr="0072555C">
        <w:rPr>
          <w:sz w:val="22"/>
        </w:rPr>
        <w:t xml:space="preserve">: Hendidura entre los labios menores, contiene </w:t>
      </w:r>
      <w:r w:rsidR="00C122C2">
        <w:rPr>
          <w:sz w:val="22"/>
        </w:rPr>
        <w:t>l</w:t>
      </w:r>
      <w:r w:rsidRPr="0072555C">
        <w:rPr>
          <w:sz w:val="22"/>
        </w:rPr>
        <w:t>os orificios externo de la uretra y vagina</w:t>
      </w:r>
      <w:r w:rsidR="00C122C2">
        <w:rPr>
          <w:sz w:val="22"/>
        </w:rPr>
        <w:t>l</w:t>
      </w:r>
      <w:r w:rsidRPr="0072555C">
        <w:rPr>
          <w:sz w:val="22"/>
        </w:rPr>
        <w:t>.</w:t>
      </w:r>
    </w:p>
    <w:p w:rsidR="0072555C" w:rsidRDefault="0072555C" w:rsidP="00D90EBC">
      <w:pPr>
        <w:rPr>
          <w:sz w:val="22"/>
        </w:rPr>
      </w:pPr>
    </w:p>
    <w:p w:rsidR="00867351" w:rsidRDefault="0000752D" w:rsidP="0000752D">
      <w:pPr>
        <w:pStyle w:val="Ttulo3"/>
      </w:pPr>
      <w:r>
        <w:t>Vascularización de la Vagina</w:t>
      </w:r>
    </w:p>
    <w:p w:rsidR="00867351" w:rsidRPr="00962B4C" w:rsidRDefault="00962B4C" w:rsidP="00962B4C">
      <w:pPr>
        <w:pStyle w:val="Prrafodelista"/>
        <w:numPr>
          <w:ilvl w:val="0"/>
          <w:numId w:val="24"/>
        </w:numPr>
        <w:ind w:left="360"/>
        <w:rPr>
          <w:sz w:val="22"/>
        </w:rPr>
      </w:pPr>
      <w:r w:rsidRPr="00962B4C">
        <w:rPr>
          <w:b/>
          <w:sz w:val="22"/>
        </w:rPr>
        <w:t>Arterias Uterinas</w:t>
      </w:r>
      <w:r w:rsidRPr="00962B4C">
        <w:rPr>
          <w:sz w:val="22"/>
        </w:rPr>
        <w:t xml:space="preserve"> </w:t>
      </w:r>
      <w:r w:rsidRPr="00962B4C">
        <w:sym w:font="Wingdings" w:char="F0E0"/>
      </w:r>
      <w:r w:rsidRPr="00962B4C">
        <w:rPr>
          <w:sz w:val="22"/>
        </w:rPr>
        <w:t xml:space="preserve"> Porción superior de la vagina</w:t>
      </w:r>
    </w:p>
    <w:p w:rsidR="00962B4C" w:rsidRPr="00962B4C" w:rsidRDefault="00962B4C" w:rsidP="00962B4C">
      <w:pPr>
        <w:pStyle w:val="Prrafodelista"/>
        <w:numPr>
          <w:ilvl w:val="0"/>
          <w:numId w:val="24"/>
        </w:numPr>
        <w:ind w:left="360"/>
        <w:rPr>
          <w:sz w:val="22"/>
        </w:rPr>
      </w:pPr>
      <w:r w:rsidRPr="00962B4C">
        <w:rPr>
          <w:b/>
          <w:sz w:val="22"/>
        </w:rPr>
        <w:t>Arterias vaginales y pudenda interna</w:t>
      </w:r>
      <w:r w:rsidRPr="00962B4C">
        <w:rPr>
          <w:sz w:val="22"/>
        </w:rPr>
        <w:t xml:space="preserve"> </w:t>
      </w:r>
      <w:r w:rsidRPr="00962B4C">
        <w:sym w:font="Wingdings" w:char="F0E0"/>
      </w:r>
      <w:r w:rsidRPr="00962B4C">
        <w:rPr>
          <w:sz w:val="22"/>
        </w:rPr>
        <w:t xml:space="preserve"> Porción media e inferior de la vagina</w:t>
      </w:r>
    </w:p>
    <w:p w:rsidR="00962B4C" w:rsidRDefault="00962B4C" w:rsidP="00962B4C">
      <w:pPr>
        <w:rPr>
          <w:sz w:val="22"/>
        </w:rPr>
      </w:pPr>
    </w:p>
    <w:p w:rsidR="00962B4C" w:rsidRPr="00962B4C" w:rsidRDefault="00962B4C" w:rsidP="00962B4C">
      <w:pPr>
        <w:pStyle w:val="Prrafodelista"/>
        <w:numPr>
          <w:ilvl w:val="0"/>
          <w:numId w:val="24"/>
        </w:numPr>
        <w:ind w:left="360"/>
        <w:rPr>
          <w:sz w:val="22"/>
        </w:rPr>
      </w:pPr>
      <w:r w:rsidRPr="00962B4C">
        <w:rPr>
          <w:b/>
          <w:sz w:val="22"/>
        </w:rPr>
        <w:t>Plexos venosos vaginales</w:t>
      </w:r>
      <w:r w:rsidRPr="00962B4C">
        <w:rPr>
          <w:sz w:val="22"/>
        </w:rPr>
        <w:t xml:space="preserve"> (a los lados de la vagina y en su mucosa) + </w:t>
      </w:r>
      <w:r w:rsidRPr="00962B4C">
        <w:rPr>
          <w:b/>
          <w:sz w:val="22"/>
        </w:rPr>
        <w:t>plexo venoso uterino</w:t>
      </w:r>
      <w:r w:rsidRPr="00962B4C">
        <w:rPr>
          <w:sz w:val="22"/>
        </w:rPr>
        <w:t xml:space="preserve"> </w:t>
      </w:r>
      <w:r w:rsidRPr="00962B4C">
        <w:sym w:font="Wingdings" w:char="F0E0"/>
      </w:r>
      <w:r w:rsidRPr="00962B4C">
        <w:rPr>
          <w:sz w:val="22"/>
        </w:rPr>
        <w:t xml:space="preserve"> </w:t>
      </w:r>
      <w:r w:rsidRPr="00962B4C">
        <w:rPr>
          <w:b/>
          <w:sz w:val="22"/>
        </w:rPr>
        <w:t xml:space="preserve">Plexo Uterovaginal </w:t>
      </w:r>
      <w:r w:rsidRPr="00962B4C">
        <w:sym w:font="Wingdings" w:char="F0E0"/>
      </w:r>
      <w:r w:rsidRPr="00962B4C">
        <w:rPr>
          <w:b/>
          <w:sz w:val="22"/>
        </w:rPr>
        <w:t xml:space="preserve"> Vena Uterina </w:t>
      </w:r>
      <w:r w:rsidRPr="00962B4C">
        <w:sym w:font="Wingdings" w:char="F0E0"/>
      </w:r>
      <w:r w:rsidRPr="00962B4C">
        <w:rPr>
          <w:b/>
          <w:sz w:val="22"/>
        </w:rPr>
        <w:t xml:space="preserve"> Venas Ilíacas Internas</w:t>
      </w:r>
    </w:p>
    <w:p w:rsidR="002C64DF" w:rsidRDefault="002C64DF" w:rsidP="00D90EBC">
      <w:pPr>
        <w:rPr>
          <w:sz w:val="22"/>
        </w:rPr>
      </w:pPr>
    </w:p>
    <w:p w:rsidR="002C64DF" w:rsidRDefault="002C64DF" w:rsidP="002C64DF">
      <w:pPr>
        <w:pStyle w:val="Ttulo3"/>
      </w:pPr>
      <w:r>
        <w:lastRenderedPageBreak/>
        <w:t>Inervación de la Vagina</w:t>
      </w:r>
    </w:p>
    <w:p w:rsidR="00867351" w:rsidRPr="00280D1E" w:rsidRDefault="005240FD" w:rsidP="00280D1E">
      <w:pPr>
        <w:pStyle w:val="Prrafodelista"/>
        <w:numPr>
          <w:ilvl w:val="0"/>
          <w:numId w:val="25"/>
        </w:numPr>
        <w:ind w:left="360"/>
        <w:rPr>
          <w:sz w:val="22"/>
          <w:u w:val="single"/>
        </w:rPr>
      </w:pPr>
      <w:r w:rsidRPr="00280D1E">
        <w:rPr>
          <w:b/>
          <w:sz w:val="22"/>
        </w:rPr>
        <w:t xml:space="preserve">Nervio Pudendo </w:t>
      </w:r>
      <w:r w:rsidRPr="005240FD">
        <w:rPr>
          <w:b/>
        </w:rPr>
        <w:sym w:font="Wingdings" w:char="F0E0"/>
      </w:r>
      <w:r w:rsidRPr="00280D1E">
        <w:rPr>
          <w:b/>
          <w:sz w:val="22"/>
        </w:rPr>
        <w:t xml:space="preserve"> Nervio Perineal Profundo</w:t>
      </w:r>
      <w:r w:rsidRPr="00280D1E">
        <w:rPr>
          <w:sz w:val="22"/>
        </w:rPr>
        <w:t xml:space="preserve">: Entre 1/5 y ¼ inferior de la vagina somática; Fibras SP y viscerales aferentes </w:t>
      </w:r>
      <w:r w:rsidRPr="00280D1E">
        <w:rPr>
          <w:sz w:val="22"/>
          <w:u w:val="single"/>
        </w:rPr>
        <w:t xml:space="preserve">NO PSP; </w:t>
      </w:r>
      <w:r w:rsidRPr="00280D1E">
        <w:rPr>
          <w:b/>
          <w:sz w:val="22"/>
          <w:u w:val="single"/>
        </w:rPr>
        <w:t>Sensible al tacto y temperatura</w:t>
      </w:r>
      <w:r w:rsidRPr="00280D1E">
        <w:rPr>
          <w:sz w:val="22"/>
          <w:u w:val="single"/>
        </w:rPr>
        <w:t>.</w:t>
      </w:r>
    </w:p>
    <w:p w:rsidR="005240FD" w:rsidRDefault="005240FD" w:rsidP="00280D1E">
      <w:pPr>
        <w:rPr>
          <w:sz w:val="22"/>
        </w:rPr>
      </w:pPr>
    </w:p>
    <w:p w:rsidR="005240FD" w:rsidRPr="00280D1E" w:rsidRDefault="005240FD" w:rsidP="00280D1E">
      <w:pPr>
        <w:pStyle w:val="Prrafodelista"/>
        <w:numPr>
          <w:ilvl w:val="0"/>
          <w:numId w:val="25"/>
        </w:numPr>
        <w:ind w:left="360"/>
        <w:rPr>
          <w:sz w:val="22"/>
        </w:rPr>
      </w:pPr>
      <w:r w:rsidRPr="00280D1E">
        <w:rPr>
          <w:b/>
          <w:sz w:val="22"/>
        </w:rPr>
        <w:t xml:space="preserve">Plexo Hipogástrico Inferior </w:t>
      </w:r>
      <w:r w:rsidRPr="005240FD">
        <w:rPr>
          <w:b/>
        </w:rPr>
        <w:sym w:font="Wingdings" w:char="F0E0"/>
      </w:r>
      <w:r w:rsidRPr="00280D1E">
        <w:rPr>
          <w:b/>
          <w:sz w:val="22"/>
        </w:rPr>
        <w:t xml:space="preserve"> Plexo Nervioso Uterovaginal</w:t>
      </w:r>
      <w:r w:rsidRPr="00280D1E">
        <w:rPr>
          <w:sz w:val="22"/>
        </w:rPr>
        <w:t xml:space="preserve">: Inervación de la </w:t>
      </w:r>
      <w:r w:rsidRPr="00280D1E">
        <w:rPr>
          <w:sz w:val="22"/>
          <w:u w:val="single"/>
        </w:rPr>
        <w:t>mayoría</w:t>
      </w:r>
      <w:r w:rsidRPr="00280D1E">
        <w:rPr>
          <w:sz w:val="22"/>
        </w:rPr>
        <w:t xml:space="preserve"> es </w:t>
      </w:r>
      <w:r w:rsidRPr="00280D1E">
        <w:rPr>
          <w:sz w:val="22"/>
          <w:u w:val="single"/>
        </w:rPr>
        <w:t>visceral</w:t>
      </w:r>
      <w:r w:rsidRPr="00280D1E">
        <w:rPr>
          <w:sz w:val="22"/>
        </w:rPr>
        <w:t xml:space="preserve">; discurre con la </w:t>
      </w:r>
      <w:r w:rsidRPr="00280D1E">
        <w:rPr>
          <w:sz w:val="22"/>
          <w:u w:val="single"/>
        </w:rPr>
        <w:t>arteria uterina</w:t>
      </w:r>
      <w:r w:rsidRPr="00280D1E">
        <w:rPr>
          <w:sz w:val="22"/>
        </w:rPr>
        <w:t xml:space="preserve"> en la unión de la base del </w:t>
      </w:r>
      <w:r w:rsidRPr="00280D1E">
        <w:rPr>
          <w:sz w:val="22"/>
          <w:u w:val="single"/>
        </w:rPr>
        <w:t>ligamento ancho</w:t>
      </w:r>
      <w:r w:rsidRPr="00280D1E">
        <w:rPr>
          <w:sz w:val="22"/>
        </w:rPr>
        <w:t xml:space="preserve"> y parte superior del </w:t>
      </w:r>
      <w:r w:rsidRPr="00280D1E">
        <w:rPr>
          <w:sz w:val="22"/>
          <w:u w:val="single"/>
        </w:rPr>
        <w:t>ligamento cervical transverso</w:t>
      </w:r>
      <w:r w:rsidRPr="00280D1E">
        <w:rPr>
          <w:sz w:val="22"/>
        </w:rPr>
        <w:t xml:space="preserve">; Lleva </w:t>
      </w:r>
      <w:r w:rsidRPr="00280D1E">
        <w:rPr>
          <w:b/>
          <w:sz w:val="22"/>
        </w:rPr>
        <w:t>fibras SP, PSP y aferentes viscerales</w:t>
      </w:r>
      <w:r w:rsidRPr="00280D1E">
        <w:rPr>
          <w:sz w:val="22"/>
        </w:rPr>
        <w:t>.</w:t>
      </w:r>
    </w:p>
    <w:p w:rsidR="003113B4" w:rsidRDefault="003113B4" w:rsidP="00280D1E">
      <w:pPr>
        <w:rPr>
          <w:sz w:val="22"/>
        </w:rPr>
      </w:pPr>
    </w:p>
    <w:p w:rsidR="005240FD" w:rsidRPr="00280D1E" w:rsidRDefault="005240FD" w:rsidP="00280D1E">
      <w:pPr>
        <w:pStyle w:val="Prrafodelista"/>
        <w:numPr>
          <w:ilvl w:val="0"/>
          <w:numId w:val="25"/>
        </w:numPr>
        <w:ind w:left="360"/>
        <w:rPr>
          <w:sz w:val="22"/>
        </w:rPr>
      </w:pPr>
      <w:r w:rsidRPr="00280D1E">
        <w:rPr>
          <w:sz w:val="22"/>
        </w:rPr>
        <w:t xml:space="preserve">VT inferiores </w:t>
      </w:r>
      <w:r w:rsidRPr="005240FD">
        <w:sym w:font="Wingdings" w:char="F0E0"/>
      </w:r>
      <w:r w:rsidRPr="00280D1E">
        <w:rPr>
          <w:sz w:val="22"/>
        </w:rPr>
        <w:t xml:space="preserve"> </w:t>
      </w:r>
      <w:r w:rsidRPr="00280D1E">
        <w:rPr>
          <w:b/>
          <w:u w:val="single"/>
        </w:rPr>
        <w:t xml:space="preserve">Inervación SP </w:t>
      </w:r>
      <w:r w:rsidRPr="005240FD">
        <w:sym w:font="Wingdings" w:char="F0E0"/>
      </w:r>
      <w:r w:rsidRPr="00280D1E">
        <w:rPr>
          <w:sz w:val="22"/>
        </w:rPr>
        <w:t xml:space="preserve"> Nervios Esplácnicos </w:t>
      </w:r>
      <w:r w:rsidRPr="00280D1E">
        <w:rPr>
          <w:sz w:val="22"/>
          <w:u w:val="single"/>
        </w:rPr>
        <w:t>lumbares</w:t>
      </w:r>
      <w:r w:rsidRPr="00280D1E">
        <w:rPr>
          <w:sz w:val="22"/>
        </w:rPr>
        <w:t xml:space="preserve"> </w:t>
      </w:r>
      <w:r w:rsidR="00280D1E" w:rsidRPr="00280D1E">
        <w:sym w:font="Wingdings" w:char="F0E0"/>
      </w:r>
      <w:r w:rsidRPr="00280D1E">
        <w:rPr>
          <w:sz w:val="22"/>
        </w:rPr>
        <w:t xml:space="preserve"> </w:t>
      </w:r>
      <w:r w:rsidR="00280D1E" w:rsidRPr="00280D1E">
        <w:rPr>
          <w:sz w:val="22"/>
        </w:rPr>
        <w:t>P</w:t>
      </w:r>
      <w:r w:rsidRPr="00280D1E">
        <w:rPr>
          <w:sz w:val="22"/>
        </w:rPr>
        <w:t>lexos intermesentérico-hipogástrico-pélvicos.</w:t>
      </w:r>
    </w:p>
    <w:p w:rsidR="005240FD" w:rsidRPr="00280D1E" w:rsidRDefault="005240FD" w:rsidP="00280D1E">
      <w:pPr>
        <w:pStyle w:val="Prrafodelista"/>
        <w:numPr>
          <w:ilvl w:val="0"/>
          <w:numId w:val="25"/>
        </w:numPr>
        <w:ind w:left="360"/>
        <w:rPr>
          <w:sz w:val="22"/>
        </w:rPr>
      </w:pPr>
      <w:r w:rsidRPr="00280D1E">
        <w:rPr>
          <w:sz w:val="22"/>
        </w:rPr>
        <w:t xml:space="preserve">S2-S4 </w:t>
      </w:r>
      <w:r w:rsidRPr="005240FD">
        <w:sym w:font="Wingdings" w:char="F0E0"/>
      </w:r>
      <w:r w:rsidRPr="00280D1E">
        <w:rPr>
          <w:sz w:val="22"/>
        </w:rPr>
        <w:t xml:space="preserve"> </w:t>
      </w:r>
      <w:r w:rsidRPr="00280D1E">
        <w:rPr>
          <w:b/>
          <w:u w:val="single"/>
        </w:rPr>
        <w:t>Inervación PSP</w:t>
      </w:r>
      <w:r w:rsidRPr="00280D1E">
        <w:rPr>
          <w:sz w:val="22"/>
        </w:rPr>
        <w:t xml:space="preserve"> </w:t>
      </w:r>
      <w:r w:rsidRPr="005240FD">
        <w:sym w:font="Wingdings" w:char="F0E0"/>
      </w:r>
      <w:r w:rsidRPr="00280D1E">
        <w:rPr>
          <w:sz w:val="22"/>
        </w:rPr>
        <w:t xml:space="preserve"> Nervios esplácnicos </w:t>
      </w:r>
      <w:r w:rsidRPr="00280D1E">
        <w:rPr>
          <w:sz w:val="22"/>
          <w:u w:val="single"/>
        </w:rPr>
        <w:t>pélvicos</w:t>
      </w:r>
      <w:r w:rsidRPr="00280D1E">
        <w:rPr>
          <w:sz w:val="22"/>
        </w:rPr>
        <w:t xml:space="preserve"> </w:t>
      </w:r>
      <w:r w:rsidRPr="005240FD">
        <w:sym w:font="Wingdings" w:char="F0E0"/>
      </w:r>
      <w:r w:rsidRPr="00280D1E">
        <w:rPr>
          <w:sz w:val="22"/>
        </w:rPr>
        <w:t xml:space="preserve"> Plexo hipogástrico inferior-Uterovaginal </w:t>
      </w:r>
    </w:p>
    <w:p w:rsidR="00867351" w:rsidRDefault="00867351" w:rsidP="00D90EBC">
      <w:pPr>
        <w:rPr>
          <w:sz w:val="22"/>
        </w:rPr>
      </w:pPr>
    </w:p>
    <w:p w:rsidR="00A917F9" w:rsidRPr="00D70141" w:rsidRDefault="0020536B" w:rsidP="00D70141">
      <w:pPr>
        <w:pStyle w:val="Prrafodelista"/>
        <w:numPr>
          <w:ilvl w:val="0"/>
          <w:numId w:val="26"/>
        </w:numPr>
        <w:rPr>
          <w:sz w:val="22"/>
        </w:rPr>
      </w:pPr>
      <w:r w:rsidRPr="00D70141">
        <w:rPr>
          <w:b/>
          <w:sz w:val="22"/>
        </w:rPr>
        <w:t xml:space="preserve">Fondo y cuerpo del útero intraperitoneales </w:t>
      </w:r>
      <w:r w:rsidRPr="0020536B">
        <w:sym w:font="Wingdings" w:char="F0E0"/>
      </w:r>
      <w:r w:rsidRPr="00D70141">
        <w:rPr>
          <w:sz w:val="22"/>
        </w:rPr>
        <w:t xml:space="preserve"> superiores a línea de dolor </w:t>
      </w:r>
      <w:r w:rsidRPr="0020536B">
        <w:sym w:font="Wingdings" w:char="F0E0"/>
      </w:r>
      <w:r w:rsidRPr="00D70141">
        <w:rPr>
          <w:sz w:val="22"/>
        </w:rPr>
        <w:t xml:space="preserve"> </w:t>
      </w:r>
      <w:r w:rsidRPr="00D70141">
        <w:rPr>
          <w:b/>
          <w:sz w:val="22"/>
        </w:rPr>
        <w:t>Fibras SP</w:t>
      </w:r>
      <w:r w:rsidRPr="00D70141">
        <w:rPr>
          <w:sz w:val="22"/>
        </w:rPr>
        <w:t xml:space="preserve"> </w:t>
      </w:r>
      <w:r w:rsidRPr="0020536B">
        <w:sym w:font="Wingdings" w:char="F0E0"/>
      </w:r>
      <w:r w:rsidRPr="00D70141">
        <w:rPr>
          <w:sz w:val="22"/>
        </w:rPr>
        <w:t xml:space="preserve"> NE Torácicos</w:t>
      </w:r>
    </w:p>
    <w:p w:rsidR="0020536B" w:rsidRPr="00D70141" w:rsidRDefault="0020536B" w:rsidP="00D70141">
      <w:pPr>
        <w:pStyle w:val="Prrafodelista"/>
        <w:numPr>
          <w:ilvl w:val="0"/>
          <w:numId w:val="26"/>
        </w:numPr>
        <w:rPr>
          <w:sz w:val="22"/>
        </w:rPr>
      </w:pPr>
      <w:r w:rsidRPr="00D70141">
        <w:rPr>
          <w:b/>
          <w:sz w:val="22"/>
        </w:rPr>
        <w:t>Cuello del útero y vagina subperitoneales</w:t>
      </w:r>
      <w:r w:rsidRPr="00D70141">
        <w:rPr>
          <w:sz w:val="22"/>
        </w:rPr>
        <w:t xml:space="preserve"> </w:t>
      </w:r>
      <w:r w:rsidRPr="0020536B">
        <w:sym w:font="Wingdings" w:char="F0E0"/>
      </w:r>
      <w:r w:rsidRPr="00D70141">
        <w:rPr>
          <w:sz w:val="22"/>
        </w:rPr>
        <w:t xml:space="preserve"> Inferiores a línea de dolor </w:t>
      </w:r>
      <w:r w:rsidRPr="0020536B">
        <w:sym w:font="Wingdings" w:char="F0E0"/>
      </w:r>
      <w:r w:rsidRPr="00D70141">
        <w:rPr>
          <w:sz w:val="22"/>
        </w:rPr>
        <w:t xml:space="preserve"> </w:t>
      </w:r>
      <w:r w:rsidRPr="00D70141">
        <w:rPr>
          <w:b/>
          <w:sz w:val="22"/>
        </w:rPr>
        <w:t>Fibras PSP</w:t>
      </w:r>
      <w:r w:rsidRPr="00D70141">
        <w:rPr>
          <w:sz w:val="22"/>
        </w:rPr>
        <w:t xml:space="preserve"> </w:t>
      </w:r>
      <w:r w:rsidRPr="0020536B">
        <w:sym w:font="Wingdings" w:char="F0E0"/>
      </w:r>
      <w:r w:rsidRPr="00D70141">
        <w:rPr>
          <w:sz w:val="22"/>
        </w:rPr>
        <w:t xml:space="preserve"> S2-4</w:t>
      </w:r>
    </w:p>
    <w:p w:rsidR="0020536B" w:rsidRPr="00D70141" w:rsidRDefault="0020536B" w:rsidP="00D70141">
      <w:pPr>
        <w:pStyle w:val="Prrafodelista"/>
        <w:numPr>
          <w:ilvl w:val="0"/>
          <w:numId w:val="26"/>
        </w:numPr>
        <w:rPr>
          <w:sz w:val="22"/>
        </w:rPr>
      </w:pPr>
      <w:r w:rsidRPr="00D70141">
        <w:rPr>
          <w:sz w:val="22"/>
        </w:rPr>
        <w:t xml:space="preserve">Fibras </w:t>
      </w:r>
      <w:r w:rsidRPr="00D70141">
        <w:rPr>
          <w:sz w:val="22"/>
          <w:u w:val="single"/>
        </w:rPr>
        <w:t>NO</w:t>
      </w:r>
      <w:r w:rsidRPr="00D70141">
        <w:rPr>
          <w:sz w:val="22"/>
        </w:rPr>
        <w:t xml:space="preserve"> implicadas con dolor de </w:t>
      </w:r>
      <w:r w:rsidRPr="00D70141">
        <w:rPr>
          <w:b/>
          <w:sz w:val="22"/>
        </w:rPr>
        <w:t>útero y vagina</w:t>
      </w:r>
      <w:r w:rsidRPr="00D70141">
        <w:rPr>
          <w:sz w:val="22"/>
        </w:rPr>
        <w:t xml:space="preserve"> </w:t>
      </w:r>
      <w:r w:rsidRPr="0020536B">
        <w:sym w:font="Wingdings" w:char="F0E0"/>
      </w:r>
      <w:r w:rsidRPr="00D70141">
        <w:rPr>
          <w:sz w:val="22"/>
        </w:rPr>
        <w:t xml:space="preserve"> Fibras </w:t>
      </w:r>
      <w:r w:rsidRPr="00D70141">
        <w:rPr>
          <w:b/>
          <w:sz w:val="22"/>
        </w:rPr>
        <w:t>PSP</w:t>
      </w:r>
      <w:r w:rsidRPr="00D70141">
        <w:rPr>
          <w:sz w:val="22"/>
        </w:rPr>
        <w:t xml:space="preserve"> </w:t>
      </w:r>
      <w:r w:rsidRPr="0020536B">
        <w:sym w:font="Wingdings" w:char="F0E0"/>
      </w:r>
      <w:r w:rsidRPr="00D70141">
        <w:rPr>
          <w:sz w:val="22"/>
        </w:rPr>
        <w:t xml:space="preserve"> S2-4</w:t>
      </w:r>
    </w:p>
    <w:p w:rsidR="00D70141" w:rsidRPr="00D90EBC" w:rsidRDefault="002D5D89" w:rsidP="00D90EBC">
      <w:pPr>
        <w:rPr>
          <w:sz w:val="22"/>
        </w:rPr>
      </w:pPr>
      <w:r>
        <w:rPr>
          <w:noProof/>
          <w:lang w:val="es-GT" w:eastAsia="es-GT"/>
        </w:rPr>
        <w:drawing>
          <wp:anchor distT="0" distB="0" distL="114300" distR="114300" simplePos="0" relativeHeight="251663360" behindDoc="0" locked="0" layoutInCell="1" allowOverlap="1" wp14:anchorId="5489E5BA" wp14:editId="493EE743">
            <wp:simplePos x="0" y="0"/>
            <wp:positionH relativeFrom="column">
              <wp:posOffset>3400425</wp:posOffset>
            </wp:positionH>
            <wp:positionV relativeFrom="paragraph">
              <wp:posOffset>45720</wp:posOffset>
            </wp:positionV>
            <wp:extent cx="3695700" cy="2876550"/>
            <wp:effectExtent l="0" t="0" r="0" b="0"/>
            <wp:wrapSquare wrapText="bothSides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695700" cy="2876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90EBC" w:rsidRPr="00D90EBC" w:rsidRDefault="00D90EBC" w:rsidP="00D90EBC">
      <w:pPr>
        <w:pStyle w:val="Ttulo1"/>
        <w:rPr>
          <w:sz w:val="32"/>
        </w:rPr>
      </w:pPr>
      <w:r w:rsidRPr="00D90EBC">
        <w:rPr>
          <w:sz w:val="32"/>
        </w:rPr>
        <w:t>Periné femenino</w:t>
      </w:r>
    </w:p>
    <w:p w:rsidR="00D90EBC" w:rsidRPr="002130AB" w:rsidRDefault="00D90EBC" w:rsidP="00D90EBC">
      <w:pPr>
        <w:pStyle w:val="Prrafodelista"/>
        <w:numPr>
          <w:ilvl w:val="0"/>
          <w:numId w:val="1"/>
        </w:numPr>
        <w:rPr>
          <w:sz w:val="22"/>
        </w:rPr>
      </w:pPr>
      <w:r w:rsidRPr="002130AB">
        <w:rPr>
          <w:sz w:val="22"/>
        </w:rPr>
        <w:t xml:space="preserve">Limitado por la </w:t>
      </w:r>
      <w:r w:rsidRPr="002130AB">
        <w:rPr>
          <w:b/>
          <w:sz w:val="22"/>
        </w:rPr>
        <w:t>abertura inferior de la pelvis</w:t>
      </w:r>
      <w:r w:rsidRPr="002130AB">
        <w:rPr>
          <w:sz w:val="22"/>
        </w:rPr>
        <w:t xml:space="preserve">, separado de la cavidad pélvica por la </w:t>
      </w:r>
      <w:r w:rsidRPr="002130AB">
        <w:rPr>
          <w:b/>
          <w:sz w:val="22"/>
        </w:rPr>
        <w:t>fascia de la cara inferior del diafragma pélvico</w:t>
      </w:r>
    </w:p>
    <w:p w:rsidR="00D90EBC" w:rsidRPr="002130AB" w:rsidRDefault="00D90EBC" w:rsidP="00D90EBC">
      <w:pPr>
        <w:pStyle w:val="Prrafodelista"/>
        <w:numPr>
          <w:ilvl w:val="0"/>
          <w:numId w:val="1"/>
        </w:numPr>
        <w:rPr>
          <w:sz w:val="22"/>
        </w:rPr>
      </w:pPr>
      <w:r w:rsidRPr="002130AB">
        <w:rPr>
          <w:sz w:val="22"/>
        </w:rPr>
        <w:t xml:space="preserve">Formado por los </w:t>
      </w:r>
      <w:r w:rsidRPr="002130AB">
        <w:rPr>
          <w:b/>
          <w:sz w:val="22"/>
        </w:rPr>
        <w:t>músculos elevadores del ano y coccígeo</w:t>
      </w:r>
    </w:p>
    <w:p w:rsidR="00D90EBC" w:rsidRDefault="00D90EBC" w:rsidP="00D90EBC">
      <w:pPr>
        <w:rPr>
          <w:sz w:val="22"/>
        </w:rPr>
      </w:pPr>
    </w:p>
    <w:p w:rsidR="00D90EBC" w:rsidRDefault="00D90EBC" w:rsidP="00D90EBC">
      <w:pPr>
        <w:pStyle w:val="Ttulo3"/>
      </w:pPr>
      <w:r>
        <w:t>Límites del Periné:</w:t>
      </w:r>
    </w:p>
    <w:p w:rsidR="00D90EBC" w:rsidRPr="002130AB" w:rsidRDefault="00D90EBC" w:rsidP="00D90EBC">
      <w:pPr>
        <w:pStyle w:val="Prrafodelista"/>
        <w:numPr>
          <w:ilvl w:val="0"/>
          <w:numId w:val="2"/>
        </w:numPr>
        <w:rPr>
          <w:sz w:val="22"/>
        </w:rPr>
      </w:pPr>
      <w:r w:rsidRPr="002130AB">
        <w:rPr>
          <w:b/>
          <w:sz w:val="22"/>
        </w:rPr>
        <w:t>Anteriormente</w:t>
      </w:r>
      <w:r w:rsidRPr="002130AB">
        <w:rPr>
          <w:sz w:val="22"/>
        </w:rPr>
        <w:t xml:space="preserve">: Sínfisis del pubis </w:t>
      </w:r>
    </w:p>
    <w:p w:rsidR="00D90EBC" w:rsidRDefault="00D90EBC" w:rsidP="00D90EBC">
      <w:pPr>
        <w:pStyle w:val="Prrafodelista"/>
        <w:numPr>
          <w:ilvl w:val="0"/>
          <w:numId w:val="2"/>
        </w:numPr>
        <w:rPr>
          <w:sz w:val="22"/>
        </w:rPr>
      </w:pPr>
      <w:r w:rsidRPr="002130AB">
        <w:rPr>
          <w:b/>
          <w:sz w:val="22"/>
        </w:rPr>
        <w:t>Anterolateralmente</w:t>
      </w:r>
      <w:r w:rsidRPr="002130AB">
        <w:rPr>
          <w:sz w:val="22"/>
        </w:rPr>
        <w:t>: Ramas isquiopubianas (ramas púbicas inferiores y ramas isquiáticas combinadas).</w:t>
      </w:r>
    </w:p>
    <w:p w:rsidR="00D90EBC" w:rsidRDefault="00D90EBC" w:rsidP="00D90EBC">
      <w:pPr>
        <w:pStyle w:val="Prrafodelista"/>
        <w:numPr>
          <w:ilvl w:val="0"/>
          <w:numId w:val="2"/>
        </w:numPr>
        <w:rPr>
          <w:sz w:val="22"/>
        </w:rPr>
      </w:pPr>
      <w:r>
        <w:rPr>
          <w:b/>
          <w:sz w:val="22"/>
        </w:rPr>
        <w:t>Lateralmente</w:t>
      </w:r>
      <w:r w:rsidRPr="002130AB">
        <w:rPr>
          <w:sz w:val="22"/>
        </w:rPr>
        <w:t>:</w:t>
      </w:r>
      <w:r>
        <w:rPr>
          <w:sz w:val="22"/>
        </w:rPr>
        <w:t xml:space="preserve"> Tuberosidades isquiáticas</w:t>
      </w:r>
    </w:p>
    <w:p w:rsidR="00D90EBC" w:rsidRDefault="00D90EBC" w:rsidP="00D90EBC">
      <w:pPr>
        <w:pStyle w:val="Prrafodelista"/>
        <w:numPr>
          <w:ilvl w:val="0"/>
          <w:numId w:val="2"/>
        </w:numPr>
        <w:rPr>
          <w:sz w:val="22"/>
        </w:rPr>
      </w:pPr>
      <w:r>
        <w:rPr>
          <w:b/>
          <w:sz w:val="22"/>
        </w:rPr>
        <w:t>Posterolateralmente</w:t>
      </w:r>
      <w:r w:rsidRPr="002130AB">
        <w:rPr>
          <w:sz w:val="22"/>
        </w:rPr>
        <w:t>:</w:t>
      </w:r>
      <w:r>
        <w:rPr>
          <w:sz w:val="22"/>
        </w:rPr>
        <w:t xml:space="preserve"> Ligamentos sacrotuberosos</w:t>
      </w:r>
    </w:p>
    <w:p w:rsidR="00D90EBC" w:rsidRPr="002130AB" w:rsidRDefault="00D90EBC" w:rsidP="00D90EBC">
      <w:pPr>
        <w:pStyle w:val="Prrafodelista"/>
        <w:numPr>
          <w:ilvl w:val="0"/>
          <w:numId w:val="2"/>
        </w:numPr>
        <w:rPr>
          <w:sz w:val="22"/>
        </w:rPr>
      </w:pPr>
      <w:r>
        <w:rPr>
          <w:b/>
          <w:sz w:val="22"/>
        </w:rPr>
        <w:t>Posteriormente</w:t>
      </w:r>
      <w:r w:rsidRPr="002130AB">
        <w:rPr>
          <w:sz w:val="22"/>
        </w:rPr>
        <w:t>:</w:t>
      </w:r>
      <w:r>
        <w:rPr>
          <w:sz w:val="22"/>
        </w:rPr>
        <w:t xml:space="preserve"> Parte inferior del sacro y cóccix.</w:t>
      </w:r>
    </w:p>
    <w:p w:rsidR="00D90EBC" w:rsidRDefault="00D90EBC" w:rsidP="00D90EBC">
      <w:pPr>
        <w:rPr>
          <w:sz w:val="22"/>
        </w:rPr>
      </w:pPr>
    </w:p>
    <w:p w:rsidR="00D90EBC" w:rsidRPr="004558B2" w:rsidRDefault="00D90EBC" w:rsidP="004558B2">
      <w:pPr>
        <w:pStyle w:val="Prrafodelista"/>
        <w:numPr>
          <w:ilvl w:val="0"/>
          <w:numId w:val="3"/>
        </w:numPr>
        <w:ind w:left="360"/>
        <w:rPr>
          <w:sz w:val="22"/>
        </w:rPr>
      </w:pPr>
      <w:r w:rsidRPr="004558B2">
        <w:rPr>
          <w:sz w:val="22"/>
        </w:rPr>
        <w:t xml:space="preserve">Una </w:t>
      </w:r>
      <w:r w:rsidRPr="004558B2">
        <w:rPr>
          <w:b/>
        </w:rPr>
        <w:t>línea transversal</w:t>
      </w:r>
      <w:r w:rsidRPr="004558B2">
        <w:rPr>
          <w:sz w:val="22"/>
        </w:rPr>
        <w:t xml:space="preserve"> entre los extremos </w:t>
      </w:r>
      <w:r w:rsidRPr="004558B2">
        <w:rPr>
          <w:b/>
          <w:sz w:val="22"/>
        </w:rPr>
        <w:t>anteriores de las tuberosidades isquiáticas</w:t>
      </w:r>
      <w:r w:rsidRPr="004558B2">
        <w:rPr>
          <w:sz w:val="22"/>
        </w:rPr>
        <w:t xml:space="preserve"> divide el periné romboidal en </w:t>
      </w:r>
      <w:r w:rsidRPr="004558B2">
        <w:rPr>
          <w:b/>
          <w:sz w:val="22"/>
        </w:rPr>
        <w:t>dos triángulos</w:t>
      </w:r>
      <w:r w:rsidRPr="004558B2">
        <w:rPr>
          <w:sz w:val="22"/>
        </w:rPr>
        <w:t xml:space="preserve">, cuyos </w:t>
      </w:r>
      <w:r w:rsidRPr="004558B2">
        <w:rPr>
          <w:sz w:val="22"/>
          <w:u w:val="single"/>
        </w:rPr>
        <w:t>planos oblicuos</w:t>
      </w:r>
      <w:r w:rsidRPr="004558B2">
        <w:rPr>
          <w:sz w:val="22"/>
        </w:rPr>
        <w:t xml:space="preserve"> se cruzan en la </w:t>
      </w:r>
      <w:r w:rsidRPr="004558B2">
        <w:rPr>
          <w:sz w:val="22"/>
          <w:u w:val="single"/>
        </w:rPr>
        <w:t>línea transversal</w:t>
      </w:r>
      <w:r w:rsidRPr="004558B2">
        <w:rPr>
          <w:sz w:val="22"/>
        </w:rPr>
        <w:t>.</w:t>
      </w:r>
    </w:p>
    <w:p w:rsidR="00D90EBC" w:rsidRPr="004558B2" w:rsidRDefault="00D90EBC" w:rsidP="004558B2">
      <w:pPr>
        <w:pStyle w:val="Prrafodelista"/>
        <w:numPr>
          <w:ilvl w:val="0"/>
          <w:numId w:val="3"/>
        </w:numPr>
        <w:ind w:left="360"/>
        <w:rPr>
          <w:sz w:val="22"/>
        </w:rPr>
      </w:pPr>
      <w:r w:rsidRPr="004558B2">
        <w:rPr>
          <w:b/>
        </w:rPr>
        <w:t>Triángulo Anal</w:t>
      </w:r>
      <w:r w:rsidRPr="004558B2">
        <w:rPr>
          <w:sz w:val="22"/>
        </w:rPr>
        <w:t>: Posterior a la línea transversal, es abierto, sus estructuras profundas y superficiales son conducto anal y ano, rodeadas de grasa isquioanal.</w:t>
      </w:r>
    </w:p>
    <w:p w:rsidR="00D90EBC" w:rsidRPr="004558B2" w:rsidRDefault="00D90EBC" w:rsidP="004558B2">
      <w:pPr>
        <w:pStyle w:val="Prrafodelista"/>
        <w:numPr>
          <w:ilvl w:val="0"/>
          <w:numId w:val="3"/>
        </w:numPr>
        <w:ind w:left="360"/>
        <w:rPr>
          <w:sz w:val="22"/>
        </w:rPr>
      </w:pPr>
      <w:r w:rsidRPr="004558B2">
        <w:rPr>
          <w:b/>
        </w:rPr>
        <w:t>Triángulo Urogenital</w:t>
      </w:r>
      <w:r w:rsidRPr="004558B2">
        <w:rPr>
          <w:sz w:val="22"/>
        </w:rPr>
        <w:t>: Anterior a la línea transversal, es cerrado por la membrana perineal.</w:t>
      </w:r>
    </w:p>
    <w:p w:rsidR="00D90EBC" w:rsidRPr="004558B2" w:rsidRDefault="002D5D89" w:rsidP="004558B2">
      <w:pPr>
        <w:pStyle w:val="Prrafodelista"/>
        <w:numPr>
          <w:ilvl w:val="0"/>
          <w:numId w:val="3"/>
        </w:numPr>
        <w:ind w:left="360"/>
        <w:rPr>
          <w:sz w:val="22"/>
        </w:rPr>
      </w:pPr>
      <w:r>
        <w:rPr>
          <w:noProof/>
          <w:lang w:val="es-GT" w:eastAsia="es-GT"/>
        </w:rPr>
        <w:drawing>
          <wp:anchor distT="0" distB="0" distL="114300" distR="114300" simplePos="0" relativeHeight="251664384" behindDoc="0" locked="0" layoutInCell="1" allowOverlap="1" wp14:anchorId="3E2B1C8C" wp14:editId="16F2F3AA">
            <wp:simplePos x="0" y="0"/>
            <wp:positionH relativeFrom="column">
              <wp:posOffset>3343275</wp:posOffset>
            </wp:positionH>
            <wp:positionV relativeFrom="paragraph">
              <wp:posOffset>45720</wp:posOffset>
            </wp:positionV>
            <wp:extent cx="3914775" cy="1771650"/>
            <wp:effectExtent l="0" t="0" r="9525" b="0"/>
            <wp:wrapSquare wrapText="bothSides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914775" cy="1771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0EBC" w:rsidRPr="004558B2">
        <w:rPr>
          <w:b/>
        </w:rPr>
        <w:t>Membrana Perineal</w:t>
      </w:r>
      <w:r w:rsidR="00D90EBC" w:rsidRPr="004558B2">
        <w:rPr>
          <w:sz w:val="22"/>
        </w:rPr>
        <w:t>: delgada lámina de fasc</w:t>
      </w:r>
      <w:r w:rsidR="004558B2" w:rsidRPr="004558B2">
        <w:rPr>
          <w:sz w:val="22"/>
        </w:rPr>
        <w:t>i</w:t>
      </w:r>
      <w:r w:rsidR="00D90EBC" w:rsidRPr="004558B2">
        <w:rPr>
          <w:sz w:val="22"/>
        </w:rPr>
        <w:t xml:space="preserve">a profunda entre </w:t>
      </w:r>
      <w:r w:rsidR="00B85129">
        <w:rPr>
          <w:sz w:val="22"/>
        </w:rPr>
        <w:t xml:space="preserve">el </w:t>
      </w:r>
      <w:r w:rsidR="00D90EBC" w:rsidRPr="004558B2">
        <w:rPr>
          <w:sz w:val="22"/>
        </w:rPr>
        <w:t>lado izquierdo y derecho del arco del pubis, cubriendo la porción anterior de la abertura inferior de la pelvis</w:t>
      </w:r>
      <w:r w:rsidR="004558B2" w:rsidRPr="004558B2">
        <w:rPr>
          <w:sz w:val="22"/>
        </w:rPr>
        <w:t xml:space="preserve"> (</w:t>
      </w:r>
      <w:r w:rsidR="004558B2" w:rsidRPr="004558B2">
        <w:rPr>
          <w:b/>
          <w:sz w:val="22"/>
        </w:rPr>
        <w:t>hiato urogenital</w:t>
      </w:r>
      <w:r w:rsidR="004558B2" w:rsidRPr="004558B2">
        <w:rPr>
          <w:sz w:val="22"/>
        </w:rPr>
        <w:t xml:space="preserve">); es atravesada por la </w:t>
      </w:r>
      <w:r w:rsidR="004558B2" w:rsidRPr="004558B2">
        <w:rPr>
          <w:sz w:val="22"/>
          <w:u w:val="single"/>
        </w:rPr>
        <w:t>uretra y la vagina</w:t>
      </w:r>
      <w:r w:rsidR="004558B2" w:rsidRPr="004558B2">
        <w:rPr>
          <w:sz w:val="22"/>
        </w:rPr>
        <w:t>.</w:t>
      </w:r>
    </w:p>
    <w:p w:rsidR="004558B2" w:rsidRPr="004558B2" w:rsidRDefault="004558B2" w:rsidP="004558B2">
      <w:pPr>
        <w:pStyle w:val="Prrafodelista"/>
        <w:numPr>
          <w:ilvl w:val="0"/>
          <w:numId w:val="3"/>
        </w:numPr>
        <w:ind w:left="360"/>
        <w:rPr>
          <w:sz w:val="22"/>
        </w:rPr>
      </w:pPr>
      <w:r w:rsidRPr="004558B2">
        <w:rPr>
          <w:b/>
          <w:sz w:val="22"/>
        </w:rPr>
        <w:t>La membrana y las ramas isquiopubianas</w:t>
      </w:r>
      <w:r w:rsidRPr="004558B2">
        <w:rPr>
          <w:sz w:val="22"/>
        </w:rPr>
        <w:t xml:space="preserve"> se dan cimiento para los </w:t>
      </w:r>
      <w:r w:rsidRPr="004558B2">
        <w:rPr>
          <w:b/>
          <w:sz w:val="22"/>
        </w:rPr>
        <w:t>cuerpos eréctiles</w:t>
      </w:r>
      <w:r w:rsidRPr="004558B2">
        <w:rPr>
          <w:sz w:val="22"/>
        </w:rPr>
        <w:t xml:space="preserve"> de los genitales externos (</w:t>
      </w:r>
      <w:r w:rsidRPr="004558B2">
        <w:rPr>
          <w:b/>
          <w:sz w:val="22"/>
        </w:rPr>
        <w:t>vulva</w:t>
      </w:r>
      <w:r w:rsidRPr="004558B2">
        <w:rPr>
          <w:sz w:val="22"/>
        </w:rPr>
        <w:t>) estructuras superficiales del triángulo.</w:t>
      </w:r>
    </w:p>
    <w:p w:rsidR="00D90EBC" w:rsidRPr="00D90EBC" w:rsidRDefault="00D90EBC" w:rsidP="00D90EBC">
      <w:pPr>
        <w:rPr>
          <w:sz w:val="22"/>
        </w:rPr>
      </w:pPr>
    </w:p>
    <w:p w:rsidR="00327171" w:rsidRDefault="00327171" w:rsidP="00327171">
      <w:pPr>
        <w:rPr>
          <w:sz w:val="22"/>
        </w:rPr>
      </w:pPr>
      <w:r w:rsidRPr="00A635E7">
        <w:rPr>
          <w:b/>
        </w:rPr>
        <w:t>Cuerpo Perineal</w:t>
      </w:r>
      <w:r w:rsidRPr="00A635E7">
        <w:rPr>
          <w:sz w:val="22"/>
        </w:rPr>
        <w:t xml:space="preserve"> </w:t>
      </w:r>
    </w:p>
    <w:p w:rsidR="00327171" w:rsidRPr="00C12E5A" w:rsidRDefault="00327171" w:rsidP="00327171">
      <w:pPr>
        <w:pStyle w:val="Prrafodelista"/>
        <w:numPr>
          <w:ilvl w:val="0"/>
          <w:numId w:val="4"/>
        </w:numPr>
        <w:rPr>
          <w:sz w:val="22"/>
        </w:rPr>
      </w:pPr>
      <w:r w:rsidRPr="00C12E5A">
        <w:rPr>
          <w:sz w:val="22"/>
        </w:rPr>
        <w:t xml:space="preserve">Masa irregular profunda a la piel, cubierto por tejido subcutáneo; </w:t>
      </w:r>
    </w:p>
    <w:p w:rsidR="00327171" w:rsidRPr="00C12E5A" w:rsidRDefault="00327171" w:rsidP="00327171">
      <w:pPr>
        <w:pStyle w:val="Prrafodelista"/>
        <w:numPr>
          <w:ilvl w:val="0"/>
          <w:numId w:val="4"/>
        </w:numPr>
        <w:rPr>
          <w:sz w:val="22"/>
        </w:rPr>
      </w:pPr>
      <w:r w:rsidRPr="00C12E5A">
        <w:rPr>
          <w:sz w:val="22"/>
          <w:u w:val="single"/>
        </w:rPr>
        <w:t>Posterior</w:t>
      </w:r>
      <w:r w:rsidRPr="00C12E5A">
        <w:rPr>
          <w:sz w:val="22"/>
        </w:rPr>
        <w:t xml:space="preserve"> al </w:t>
      </w:r>
      <w:r w:rsidRPr="00C12E5A">
        <w:rPr>
          <w:b/>
          <w:sz w:val="22"/>
        </w:rPr>
        <w:t>vestíbulo de la vagina</w:t>
      </w:r>
      <w:bookmarkStart w:id="0" w:name="_GoBack"/>
      <w:bookmarkEnd w:id="0"/>
      <w:r w:rsidRPr="00C12E5A">
        <w:rPr>
          <w:sz w:val="22"/>
        </w:rPr>
        <w:t xml:space="preserve">; </w:t>
      </w:r>
    </w:p>
    <w:p w:rsidR="00327171" w:rsidRPr="00C12E5A" w:rsidRDefault="002D5D89" w:rsidP="00327171">
      <w:pPr>
        <w:pStyle w:val="Prrafodelista"/>
        <w:numPr>
          <w:ilvl w:val="0"/>
          <w:numId w:val="4"/>
        </w:numPr>
        <w:rPr>
          <w:sz w:val="22"/>
        </w:rPr>
      </w:pPr>
      <w:r>
        <w:rPr>
          <w:noProof/>
          <w:lang w:val="es-GT" w:eastAsia="es-GT"/>
        </w:rPr>
        <w:drawing>
          <wp:anchor distT="0" distB="0" distL="114300" distR="114300" simplePos="0" relativeHeight="251665408" behindDoc="0" locked="0" layoutInCell="1" allowOverlap="1" wp14:anchorId="1057AA8C" wp14:editId="0E366E51">
            <wp:simplePos x="0" y="0"/>
            <wp:positionH relativeFrom="column">
              <wp:posOffset>3038475</wp:posOffset>
            </wp:positionH>
            <wp:positionV relativeFrom="paragraph">
              <wp:posOffset>81915</wp:posOffset>
            </wp:positionV>
            <wp:extent cx="4029075" cy="2381250"/>
            <wp:effectExtent l="0" t="0" r="9525" b="0"/>
            <wp:wrapSquare wrapText="bothSides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029075" cy="2381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27171" w:rsidRPr="00C12E5A">
        <w:rPr>
          <w:sz w:val="22"/>
          <w:u w:val="single"/>
        </w:rPr>
        <w:t xml:space="preserve">Anterior </w:t>
      </w:r>
      <w:r w:rsidR="00327171" w:rsidRPr="00C12E5A">
        <w:rPr>
          <w:sz w:val="22"/>
        </w:rPr>
        <w:t xml:space="preserve">al </w:t>
      </w:r>
      <w:r w:rsidR="00327171" w:rsidRPr="00C12E5A">
        <w:rPr>
          <w:b/>
          <w:sz w:val="22"/>
        </w:rPr>
        <w:t>conducto anal y ano</w:t>
      </w:r>
      <w:r w:rsidR="00327171" w:rsidRPr="00C12E5A">
        <w:rPr>
          <w:sz w:val="22"/>
        </w:rPr>
        <w:t>.</w:t>
      </w:r>
    </w:p>
    <w:p w:rsidR="00327171" w:rsidRPr="00C12E5A" w:rsidRDefault="00327171" w:rsidP="00327171">
      <w:pPr>
        <w:pStyle w:val="Prrafodelista"/>
        <w:numPr>
          <w:ilvl w:val="0"/>
          <w:numId w:val="4"/>
        </w:numPr>
        <w:rPr>
          <w:sz w:val="22"/>
        </w:rPr>
      </w:pPr>
      <w:r w:rsidRPr="00C12E5A">
        <w:rPr>
          <w:sz w:val="22"/>
          <w:u w:val="single"/>
        </w:rPr>
        <w:t>Anteriormente</w:t>
      </w:r>
      <w:r w:rsidRPr="00C12E5A">
        <w:rPr>
          <w:sz w:val="22"/>
        </w:rPr>
        <w:t xml:space="preserve"> el cuerpo perineal se fusiona con el borde posterior de la </w:t>
      </w:r>
      <w:r w:rsidRPr="00C12E5A">
        <w:rPr>
          <w:b/>
          <w:sz w:val="22"/>
        </w:rPr>
        <w:t>membrana perineal</w:t>
      </w:r>
    </w:p>
    <w:p w:rsidR="00327171" w:rsidRPr="00C12E5A" w:rsidRDefault="00327171" w:rsidP="00327171">
      <w:pPr>
        <w:pStyle w:val="Prrafodelista"/>
        <w:numPr>
          <w:ilvl w:val="0"/>
          <w:numId w:val="4"/>
        </w:numPr>
        <w:rPr>
          <w:sz w:val="22"/>
        </w:rPr>
      </w:pPr>
      <w:r w:rsidRPr="00C12E5A">
        <w:rPr>
          <w:sz w:val="22"/>
          <w:u w:val="single"/>
        </w:rPr>
        <w:t>Superiormente</w:t>
      </w:r>
      <w:r w:rsidRPr="00C12E5A">
        <w:rPr>
          <w:sz w:val="22"/>
        </w:rPr>
        <w:t xml:space="preserve"> se fusión con el </w:t>
      </w:r>
      <w:r w:rsidRPr="00C12E5A">
        <w:rPr>
          <w:b/>
          <w:sz w:val="22"/>
        </w:rPr>
        <w:t xml:space="preserve">tabique rectovesical o </w:t>
      </w:r>
      <w:proofErr w:type="spellStart"/>
      <w:r w:rsidRPr="00C12E5A">
        <w:rPr>
          <w:b/>
          <w:sz w:val="22"/>
        </w:rPr>
        <w:t>rectovaginal</w:t>
      </w:r>
      <w:proofErr w:type="spellEnd"/>
      <w:r w:rsidRPr="00C12E5A">
        <w:rPr>
          <w:sz w:val="22"/>
        </w:rPr>
        <w:t xml:space="preserve"> </w:t>
      </w:r>
    </w:p>
    <w:p w:rsidR="00327171" w:rsidRPr="00C12E5A" w:rsidRDefault="00327171" w:rsidP="00327171">
      <w:pPr>
        <w:pStyle w:val="Prrafodelista"/>
        <w:numPr>
          <w:ilvl w:val="0"/>
          <w:numId w:val="4"/>
        </w:numPr>
        <w:rPr>
          <w:sz w:val="22"/>
        </w:rPr>
      </w:pPr>
      <w:r w:rsidRPr="00C12E5A">
        <w:rPr>
          <w:sz w:val="22"/>
        </w:rPr>
        <w:t>Convergen y entrelazan varios músculos:</w:t>
      </w:r>
    </w:p>
    <w:p w:rsidR="00327171" w:rsidRPr="00C12E5A" w:rsidRDefault="00327171" w:rsidP="00327171">
      <w:pPr>
        <w:pStyle w:val="Prrafodelista"/>
        <w:numPr>
          <w:ilvl w:val="1"/>
          <w:numId w:val="4"/>
        </w:numPr>
        <w:rPr>
          <w:sz w:val="22"/>
        </w:rPr>
      </w:pPr>
      <w:r w:rsidRPr="00C12E5A">
        <w:rPr>
          <w:b/>
          <w:sz w:val="22"/>
        </w:rPr>
        <w:t>Bulboesponjoso</w:t>
      </w:r>
    </w:p>
    <w:p w:rsidR="00327171" w:rsidRPr="00C12E5A" w:rsidRDefault="00327171" w:rsidP="00327171">
      <w:pPr>
        <w:pStyle w:val="Prrafodelista"/>
        <w:numPr>
          <w:ilvl w:val="1"/>
          <w:numId w:val="4"/>
        </w:numPr>
        <w:rPr>
          <w:sz w:val="22"/>
        </w:rPr>
      </w:pPr>
      <w:r w:rsidRPr="00C12E5A">
        <w:rPr>
          <w:b/>
          <w:sz w:val="22"/>
        </w:rPr>
        <w:t>Esfínter</w:t>
      </w:r>
      <w:r w:rsidRPr="00C12E5A">
        <w:rPr>
          <w:sz w:val="22"/>
        </w:rPr>
        <w:t xml:space="preserve"> </w:t>
      </w:r>
      <w:r w:rsidRPr="00C12E5A">
        <w:rPr>
          <w:b/>
          <w:sz w:val="22"/>
        </w:rPr>
        <w:t>externo del ano</w:t>
      </w:r>
    </w:p>
    <w:p w:rsidR="00327171" w:rsidRPr="00C12E5A" w:rsidRDefault="00327171" w:rsidP="00327171">
      <w:pPr>
        <w:pStyle w:val="Prrafodelista"/>
        <w:numPr>
          <w:ilvl w:val="1"/>
          <w:numId w:val="4"/>
        </w:numPr>
        <w:rPr>
          <w:sz w:val="22"/>
        </w:rPr>
      </w:pPr>
      <w:r w:rsidRPr="00C12E5A">
        <w:rPr>
          <w:b/>
          <w:sz w:val="22"/>
        </w:rPr>
        <w:t>Músculos perineales transversos</w:t>
      </w:r>
      <w:r w:rsidRPr="00C12E5A">
        <w:rPr>
          <w:sz w:val="22"/>
        </w:rPr>
        <w:t xml:space="preserve"> superficiales y profundos</w:t>
      </w:r>
    </w:p>
    <w:p w:rsidR="00327171" w:rsidRPr="00C12E5A" w:rsidRDefault="00327171" w:rsidP="00327171">
      <w:pPr>
        <w:pStyle w:val="Prrafodelista"/>
        <w:numPr>
          <w:ilvl w:val="1"/>
          <w:numId w:val="4"/>
        </w:numPr>
        <w:rPr>
          <w:sz w:val="22"/>
        </w:rPr>
      </w:pPr>
      <w:r w:rsidRPr="00C12E5A">
        <w:rPr>
          <w:sz w:val="22"/>
        </w:rPr>
        <w:t xml:space="preserve">Haces de músculo liso y voluntario desde el </w:t>
      </w:r>
      <w:r w:rsidRPr="00C12E5A">
        <w:rPr>
          <w:b/>
          <w:sz w:val="22"/>
        </w:rPr>
        <w:t>esfínter externo de la uretra, elevador del ano y capas musculares del recto</w:t>
      </w:r>
      <w:r w:rsidRPr="00C12E5A">
        <w:rPr>
          <w:sz w:val="22"/>
        </w:rPr>
        <w:t>.</w:t>
      </w:r>
    </w:p>
    <w:p w:rsidR="00327171" w:rsidRDefault="00327171" w:rsidP="00327171">
      <w:pPr>
        <w:rPr>
          <w:sz w:val="22"/>
        </w:rPr>
      </w:pPr>
    </w:p>
    <w:p w:rsidR="00327171" w:rsidRDefault="00327171" w:rsidP="00327171">
      <w:pPr>
        <w:pStyle w:val="Ttulo2"/>
      </w:pPr>
      <w:r>
        <w:t>Fascias Perineales del triángulo urogenital</w:t>
      </w:r>
    </w:p>
    <w:p w:rsidR="00B82995" w:rsidRDefault="002D5D89" w:rsidP="00B82995">
      <w:pPr>
        <w:pStyle w:val="Ttulo3"/>
      </w:pPr>
      <w:r>
        <w:rPr>
          <w:noProof/>
          <w:lang w:val="es-GT" w:eastAsia="es-GT"/>
        </w:rPr>
        <w:drawing>
          <wp:anchor distT="0" distB="0" distL="114300" distR="114300" simplePos="0" relativeHeight="251666432" behindDoc="0" locked="0" layoutInCell="1" allowOverlap="1" wp14:anchorId="7F0C8809" wp14:editId="1ECBB94F">
            <wp:simplePos x="0" y="0"/>
            <wp:positionH relativeFrom="column">
              <wp:posOffset>3933825</wp:posOffset>
            </wp:positionH>
            <wp:positionV relativeFrom="paragraph">
              <wp:posOffset>113030</wp:posOffset>
            </wp:positionV>
            <wp:extent cx="3190875" cy="3038475"/>
            <wp:effectExtent l="0" t="0" r="9525" b="9525"/>
            <wp:wrapSquare wrapText="bothSides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190875" cy="3038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2995">
        <w:t>La capa  adiposa de tejido subcutáneo del periné:</w:t>
      </w:r>
    </w:p>
    <w:p w:rsidR="00B82995" w:rsidRPr="00AC75C7" w:rsidRDefault="00B82995" w:rsidP="00AC75C7">
      <w:pPr>
        <w:pStyle w:val="Prrafodelista"/>
        <w:numPr>
          <w:ilvl w:val="0"/>
          <w:numId w:val="28"/>
        </w:numPr>
        <w:rPr>
          <w:sz w:val="22"/>
        </w:rPr>
      </w:pPr>
      <w:r w:rsidRPr="00AC75C7">
        <w:rPr>
          <w:sz w:val="22"/>
        </w:rPr>
        <w:t>Forma la masa de los labios mayores y el monte del pubis</w:t>
      </w:r>
    </w:p>
    <w:p w:rsidR="00B82995" w:rsidRPr="00AC75C7" w:rsidRDefault="00B82995" w:rsidP="00AC75C7">
      <w:pPr>
        <w:pStyle w:val="Prrafodelista"/>
        <w:numPr>
          <w:ilvl w:val="0"/>
          <w:numId w:val="28"/>
        </w:numPr>
        <w:rPr>
          <w:sz w:val="22"/>
        </w:rPr>
      </w:pPr>
      <w:r w:rsidRPr="00AC75C7">
        <w:rPr>
          <w:sz w:val="22"/>
        </w:rPr>
        <w:t>Se continúa anterior y superiormente, con la fascia de Camper.</w:t>
      </w:r>
    </w:p>
    <w:p w:rsidR="00B82995" w:rsidRPr="00AC75C7" w:rsidRDefault="00B82995" w:rsidP="00AC75C7">
      <w:pPr>
        <w:pStyle w:val="Prrafodelista"/>
        <w:numPr>
          <w:ilvl w:val="0"/>
          <w:numId w:val="28"/>
        </w:numPr>
        <w:rPr>
          <w:sz w:val="22"/>
        </w:rPr>
      </w:pPr>
      <w:r w:rsidRPr="00AC75C7">
        <w:rPr>
          <w:sz w:val="22"/>
        </w:rPr>
        <w:t>Se continúa posteriormente con la almohadilla grasa isquioanal (región anal).</w:t>
      </w:r>
    </w:p>
    <w:p w:rsidR="00D90EBC" w:rsidRDefault="00D90EBC" w:rsidP="00D90EBC">
      <w:pPr>
        <w:rPr>
          <w:sz w:val="22"/>
        </w:rPr>
      </w:pPr>
    </w:p>
    <w:p w:rsidR="00B82995" w:rsidRDefault="00B82995" w:rsidP="00B82995">
      <w:pPr>
        <w:pStyle w:val="Ttulo3"/>
      </w:pPr>
      <w:r>
        <w:t>La fascia perineal membranosa</w:t>
      </w:r>
    </w:p>
    <w:p w:rsidR="00B82995" w:rsidRDefault="00B82995" w:rsidP="00B82995">
      <w:pPr>
        <w:rPr>
          <w:sz w:val="22"/>
        </w:rPr>
      </w:pPr>
      <w:r w:rsidRPr="00773A77">
        <w:rPr>
          <w:b/>
          <w:sz w:val="22"/>
          <w:u w:val="single"/>
        </w:rPr>
        <w:t>NO</w:t>
      </w:r>
      <w:r>
        <w:rPr>
          <w:sz w:val="22"/>
        </w:rPr>
        <w:t xml:space="preserve"> se extiende dentro del </w:t>
      </w:r>
      <w:r w:rsidRPr="00773A77">
        <w:rPr>
          <w:sz w:val="22"/>
          <w:u w:val="single"/>
        </w:rPr>
        <w:t>triángulo anal</w:t>
      </w:r>
      <w:r>
        <w:rPr>
          <w:sz w:val="22"/>
        </w:rPr>
        <w:t>.</w:t>
      </w:r>
    </w:p>
    <w:p w:rsidR="00B82995" w:rsidRDefault="00B82995" w:rsidP="00B82995">
      <w:pPr>
        <w:rPr>
          <w:sz w:val="22"/>
        </w:rPr>
      </w:pPr>
      <w:r>
        <w:rPr>
          <w:sz w:val="22"/>
        </w:rPr>
        <w:t xml:space="preserve">Se une </w:t>
      </w:r>
      <w:r w:rsidRPr="00773A77">
        <w:rPr>
          <w:b/>
          <w:sz w:val="22"/>
        </w:rPr>
        <w:t>posteriormente</w:t>
      </w:r>
      <w:r>
        <w:rPr>
          <w:sz w:val="22"/>
        </w:rPr>
        <w:t xml:space="preserve"> al borde posterior de la </w:t>
      </w:r>
      <w:r w:rsidRPr="00773A77">
        <w:rPr>
          <w:b/>
          <w:sz w:val="22"/>
        </w:rPr>
        <w:t>membrana perineal</w:t>
      </w:r>
      <w:r>
        <w:rPr>
          <w:sz w:val="22"/>
        </w:rPr>
        <w:t xml:space="preserve"> y el </w:t>
      </w:r>
      <w:r w:rsidRPr="00773A77">
        <w:rPr>
          <w:b/>
          <w:sz w:val="22"/>
        </w:rPr>
        <w:t>cuerpo perineal</w:t>
      </w:r>
    </w:p>
    <w:p w:rsidR="00B82995" w:rsidRDefault="00B82995" w:rsidP="00B82995">
      <w:pPr>
        <w:rPr>
          <w:b/>
          <w:sz w:val="22"/>
        </w:rPr>
      </w:pPr>
      <w:r>
        <w:rPr>
          <w:sz w:val="22"/>
        </w:rPr>
        <w:t xml:space="preserve">Lateralmente se une a la </w:t>
      </w:r>
      <w:r w:rsidRPr="00773A77">
        <w:rPr>
          <w:b/>
          <w:sz w:val="22"/>
        </w:rPr>
        <w:t>fascia lata (profunda)</w:t>
      </w:r>
    </w:p>
    <w:p w:rsidR="008C4806" w:rsidRDefault="008C4806" w:rsidP="008C4806">
      <w:pPr>
        <w:pStyle w:val="Prrafodelista"/>
        <w:numPr>
          <w:ilvl w:val="0"/>
          <w:numId w:val="5"/>
        </w:numPr>
        <w:rPr>
          <w:sz w:val="22"/>
        </w:rPr>
      </w:pPr>
      <w:r>
        <w:rPr>
          <w:b/>
          <w:sz w:val="22"/>
        </w:rPr>
        <w:t xml:space="preserve">Se </w:t>
      </w:r>
      <w:r>
        <w:rPr>
          <w:sz w:val="22"/>
        </w:rPr>
        <w:t xml:space="preserve">dirige </w:t>
      </w:r>
      <w:r>
        <w:rPr>
          <w:b/>
          <w:sz w:val="22"/>
        </w:rPr>
        <w:t xml:space="preserve">superiormente </w:t>
      </w:r>
      <w:r>
        <w:rPr>
          <w:sz w:val="22"/>
        </w:rPr>
        <w:t xml:space="preserve"> hacia la capa adiposa de los labios mayores</w:t>
      </w:r>
    </w:p>
    <w:p w:rsidR="008C4806" w:rsidRDefault="008C4806" w:rsidP="008C4806">
      <w:pPr>
        <w:pStyle w:val="Prrafodelista"/>
        <w:numPr>
          <w:ilvl w:val="0"/>
          <w:numId w:val="5"/>
        </w:numPr>
        <w:rPr>
          <w:sz w:val="22"/>
        </w:rPr>
      </w:pPr>
      <w:r>
        <w:rPr>
          <w:sz w:val="22"/>
        </w:rPr>
        <w:t>Se continúa con la capa membranosa del tejido subcutáneo del abdomen.</w:t>
      </w:r>
    </w:p>
    <w:p w:rsidR="008C4806" w:rsidRDefault="008C4806" w:rsidP="008C4806">
      <w:pPr>
        <w:rPr>
          <w:sz w:val="22"/>
        </w:rPr>
      </w:pPr>
    </w:p>
    <w:p w:rsidR="008C4806" w:rsidRPr="008C4806" w:rsidRDefault="002D5D89" w:rsidP="008C4806">
      <w:pPr>
        <w:pStyle w:val="Ttulo3"/>
      </w:pPr>
      <w:r>
        <w:rPr>
          <w:noProof/>
          <w:lang w:val="es-GT" w:eastAsia="es-GT"/>
        </w:rPr>
        <w:drawing>
          <wp:anchor distT="0" distB="0" distL="114300" distR="114300" simplePos="0" relativeHeight="251667456" behindDoc="0" locked="0" layoutInCell="1" allowOverlap="1" wp14:anchorId="1FD5B661" wp14:editId="64C273BD">
            <wp:simplePos x="0" y="0"/>
            <wp:positionH relativeFrom="column">
              <wp:posOffset>3429000</wp:posOffset>
            </wp:positionH>
            <wp:positionV relativeFrom="paragraph">
              <wp:posOffset>241935</wp:posOffset>
            </wp:positionV>
            <wp:extent cx="3790950" cy="2066925"/>
            <wp:effectExtent l="0" t="0" r="0" b="9525"/>
            <wp:wrapSquare wrapText="bothSides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790950" cy="2066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4806">
        <w:t>La fascia del periné o fascia perineal profunda (fascia de Gallaudet)</w:t>
      </w:r>
    </w:p>
    <w:p w:rsidR="008C4806" w:rsidRPr="00AC75C7" w:rsidRDefault="008C4806" w:rsidP="00AC75C7">
      <w:pPr>
        <w:pStyle w:val="Prrafodelista"/>
        <w:numPr>
          <w:ilvl w:val="0"/>
          <w:numId w:val="29"/>
        </w:numPr>
        <w:rPr>
          <w:sz w:val="22"/>
        </w:rPr>
      </w:pPr>
      <w:r w:rsidRPr="00AC75C7">
        <w:rPr>
          <w:sz w:val="22"/>
        </w:rPr>
        <w:t>Recubre los músculos isquiocavernoso, Bulboesponjoso y transverso superficial del periné</w:t>
      </w:r>
    </w:p>
    <w:p w:rsidR="008C4806" w:rsidRPr="00AC75C7" w:rsidRDefault="008C4806" w:rsidP="00AC75C7">
      <w:pPr>
        <w:pStyle w:val="Prrafodelista"/>
        <w:numPr>
          <w:ilvl w:val="0"/>
          <w:numId w:val="29"/>
        </w:numPr>
        <w:rPr>
          <w:sz w:val="22"/>
        </w:rPr>
      </w:pPr>
      <w:r w:rsidRPr="00AC75C7">
        <w:rPr>
          <w:sz w:val="22"/>
        </w:rPr>
        <w:t>Se fija lateralmente a las ramas isquiopubianas.</w:t>
      </w:r>
    </w:p>
    <w:p w:rsidR="008C4806" w:rsidRPr="00AC75C7" w:rsidRDefault="008C4806" w:rsidP="00AC75C7">
      <w:pPr>
        <w:pStyle w:val="Prrafodelista"/>
        <w:numPr>
          <w:ilvl w:val="0"/>
          <w:numId w:val="29"/>
        </w:numPr>
        <w:rPr>
          <w:sz w:val="22"/>
        </w:rPr>
      </w:pPr>
      <w:r w:rsidRPr="00AC75C7">
        <w:rPr>
          <w:sz w:val="22"/>
        </w:rPr>
        <w:t>Anteriormente se fusiona con el ligamento suspensorio del clítoris.</w:t>
      </w:r>
    </w:p>
    <w:p w:rsidR="008C4806" w:rsidRPr="00AC75C7" w:rsidRDefault="008C4806" w:rsidP="00AC75C7">
      <w:pPr>
        <w:pStyle w:val="Prrafodelista"/>
        <w:numPr>
          <w:ilvl w:val="0"/>
          <w:numId w:val="29"/>
        </w:numPr>
        <w:rPr>
          <w:sz w:val="22"/>
        </w:rPr>
      </w:pPr>
      <w:r w:rsidRPr="00AC75C7">
        <w:rPr>
          <w:sz w:val="22"/>
        </w:rPr>
        <w:t>Se continúa con la fascia profunda del músculo oblicuo externo y vaina del recto.</w:t>
      </w:r>
    </w:p>
    <w:p w:rsidR="00B82995" w:rsidRPr="00D90EBC" w:rsidRDefault="00B82995" w:rsidP="00D90EBC">
      <w:pPr>
        <w:rPr>
          <w:sz w:val="22"/>
        </w:rPr>
      </w:pPr>
    </w:p>
    <w:p w:rsidR="00F84BF5" w:rsidRDefault="00F84BF5" w:rsidP="00F84BF5">
      <w:pPr>
        <w:pStyle w:val="Ttulo2"/>
      </w:pPr>
      <w:r>
        <w:lastRenderedPageBreak/>
        <w:t>Espacio Perineal Superficial</w:t>
      </w:r>
    </w:p>
    <w:p w:rsidR="00F84BF5" w:rsidRPr="00CE6F57" w:rsidRDefault="00F84BF5" w:rsidP="00F84BF5">
      <w:pPr>
        <w:pStyle w:val="Prrafodelista"/>
        <w:numPr>
          <w:ilvl w:val="0"/>
          <w:numId w:val="6"/>
        </w:numPr>
        <w:rPr>
          <w:sz w:val="22"/>
        </w:rPr>
      </w:pPr>
      <w:r w:rsidRPr="00CE6F57">
        <w:rPr>
          <w:b/>
          <w:sz w:val="22"/>
          <w:u w:val="single"/>
        </w:rPr>
        <w:t>Espacio potencial</w:t>
      </w:r>
      <w:r w:rsidRPr="00CE6F57">
        <w:rPr>
          <w:sz w:val="22"/>
        </w:rPr>
        <w:t xml:space="preserve"> entre la </w:t>
      </w:r>
      <w:r w:rsidRPr="00CE6F57">
        <w:rPr>
          <w:sz w:val="22"/>
          <w:u w:val="single"/>
        </w:rPr>
        <w:t>capa membranosa</w:t>
      </w:r>
      <w:r w:rsidRPr="00CE6F57">
        <w:rPr>
          <w:sz w:val="22"/>
        </w:rPr>
        <w:t xml:space="preserve"> del tejido subcutáneo y la </w:t>
      </w:r>
      <w:r w:rsidRPr="00CE6F57">
        <w:rPr>
          <w:sz w:val="22"/>
          <w:u w:val="single"/>
        </w:rPr>
        <w:t>membrana perineal</w:t>
      </w:r>
    </w:p>
    <w:p w:rsidR="00F84BF5" w:rsidRPr="00CE6F57" w:rsidRDefault="00F84BF5" w:rsidP="00F84BF5">
      <w:pPr>
        <w:pStyle w:val="Prrafodelista"/>
        <w:numPr>
          <w:ilvl w:val="0"/>
          <w:numId w:val="6"/>
        </w:numPr>
        <w:rPr>
          <w:sz w:val="22"/>
        </w:rPr>
      </w:pPr>
      <w:r w:rsidRPr="00CE6F57">
        <w:rPr>
          <w:sz w:val="22"/>
        </w:rPr>
        <w:t xml:space="preserve">Limitado </w:t>
      </w:r>
      <w:r w:rsidRPr="00CE6F57">
        <w:rPr>
          <w:b/>
          <w:sz w:val="22"/>
        </w:rPr>
        <w:t>lateralmente</w:t>
      </w:r>
      <w:r w:rsidRPr="00CE6F57">
        <w:rPr>
          <w:sz w:val="22"/>
        </w:rPr>
        <w:t xml:space="preserve"> pos las </w:t>
      </w:r>
      <w:r w:rsidRPr="00CE6F57">
        <w:rPr>
          <w:b/>
          <w:sz w:val="22"/>
        </w:rPr>
        <w:t>ramas isquiopubianas</w:t>
      </w:r>
      <w:r w:rsidRPr="00CE6F57">
        <w:rPr>
          <w:sz w:val="22"/>
        </w:rPr>
        <w:t>, contiene:</w:t>
      </w:r>
    </w:p>
    <w:p w:rsidR="00F84BF5" w:rsidRDefault="00F84BF5" w:rsidP="00F84BF5">
      <w:pPr>
        <w:pStyle w:val="Prrafodelista"/>
        <w:numPr>
          <w:ilvl w:val="1"/>
          <w:numId w:val="6"/>
        </w:numPr>
        <w:rPr>
          <w:sz w:val="22"/>
          <w:u w:val="single"/>
        </w:rPr>
      </w:pPr>
      <w:r>
        <w:rPr>
          <w:b/>
          <w:sz w:val="22"/>
        </w:rPr>
        <w:t xml:space="preserve">Clítoris </w:t>
      </w:r>
      <w:r>
        <w:rPr>
          <w:sz w:val="22"/>
        </w:rPr>
        <w:t xml:space="preserve">y músculos </w:t>
      </w:r>
      <w:r>
        <w:rPr>
          <w:b/>
          <w:sz w:val="22"/>
        </w:rPr>
        <w:t>isquiocavernosos.</w:t>
      </w:r>
    </w:p>
    <w:p w:rsidR="00F84BF5" w:rsidRPr="00F84BF5" w:rsidRDefault="00F84BF5" w:rsidP="00F84BF5">
      <w:pPr>
        <w:pStyle w:val="Prrafodelista"/>
        <w:numPr>
          <w:ilvl w:val="1"/>
          <w:numId w:val="6"/>
        </w:numPr>
        <w:rPr>
          <w:sz w:val="22"/>
          <w:u w:val="single"/>
        </w:rPr>
      </w:pPr>
      <w:r>
        <w:rPr>
          <w:b/>
          <w:sz w:val="22"/>
        </w:rPr>
        <w:t xml:space="preserve">Bulbos </w:t>
      </w:r>
      <w:r w:rsidRPr="00F84BF5">
        <w:rPr>
          <w:sz w:val="22"/>
        </w:rPr>
        <w:t>del vestíbulo y músculo</w:t>
      </w:r>
      <w:r>
        <w:rPr>
          <w:b/>
          <w:sz w:val="22"/>
        </w:rPr>
        <w:t xml:space="preserve"> Bulboesponjoso.</w:t>
      </w:r>
    </w:p>
    <w:p w:rsidR="00F84BF5" w:rsidRPr="00F84BF5" w:rsidRDefault="00F84BF5" w:rsidP="00F84BF5">
      <w:pPr>
        <w:pStyle w:val="Prrafodelista"/>
        <w:numPr>
          <w:ilvl w:val="1"/>
          <w:numId w:val="6"/>
        </w:numPr>
        <w:rPr>
          <w:sz w:val="22"/>
          <w:u w:val="single"/>
        </w:rPr>
      </w:pPr>
      <w:r>
        <w:rPr>
          <w:b/>
          <w:sz w:val="22"/>
        </w:rPr>
        <w:t>Glándulas vestibulares mayores</w:t>
      </w:r>
    </w:p>
    <w:p w:rsidR="00F84BF5" w:rsidRPr="009D3777" w:rsidRDefault="00F84BF5" w:rsidP="00F84BF5">
      <w:pPr>
        <w:pStyle w:val="Prrafodelista"/>
        <w:numPr>
          <w:ilvl w:val="1"/>
          <w:numId w:val="6"/>
        </w:numPr>
        <w:rPr>
          <w:sz w:val="22"/>
          <w:u w:val="single"/>
        </w:rPr>
      </w:pPr>
      <w:r>
        <w:rPr>
          <w:b/>
          <w:sz w:val="22"/>
        </w:rPr>
        <w:t>Músculos Transversos superficiales del periné</w:t>
      </w:r>
    </w:p>
    <w:p w:rsidR="009D3777" w:rsidRPr="00CE6F57" w:rsidRDefault="009D3777" w:rsidP="00F84BF5">
      <w:pPr>
        <w:pStyle w:val="Prrafodelista"/>
        <w:numPr>
          <w:ilvl w:val="1"/>
          <w:numId w:val="6"/>
        </w:numPr>
        <w:rPr>
          <w:sz w:val="22"/>
          <w:u w:val="single"/>
        </w:rPr>
      </w:pPr>
      <w:r>
        <w:rPr>
          <w:b/>
          <w:sz w:val="22"/>
        </w:rPr>
        <w:t xml:space="preserve">Vasos y nervios perineales profundos </w:t>
      </w:r>
      <w:r w:rsidRPr="009D3777">
        <w:rPr>
          <w:sz w:val="22"/>
        </w:rPr>
        <w:t>de los</w:t>
      </w:r>
      <w:r>
        <w:rPr>
          <w:b/>
          <w:sz w:val="22"/>
        </w:rPr>
        <w:t xml:space="preserve"> </w:t>
      </w:r>
      <w:r w:rsidRPr="009D3777">
        <w:rPr>
          <w:sz w:val="22"/>
        </w:rPr>
        <w:t>vasos</w:t>
      </w:r>
      <w:r>
        <w:rPr>
          <w:b/>
          <w:sz w:val="22"/>
        </w:rPr>
        <w:t xml:space="preserve"> pudendos internos y nervios pudendos</w:t>
      </w:r>
    </w:p>
    <w:p w:rsidR="00D90EBC" w:rsidRPr="00D90EBC" w:rsidRDefault="00D90EBC" w:rsidP="00D90EBC">
      <w:pPr>
        <w:rPr>
          <w:sz w:val="22"/>
        </w:rPr>
      </w:pPr>
    </w:p>
    <w:p w:rsidR="00D90EBC" w:rsidRPr="00D90EBC" w:rsidRDefault="009D3777" w:rsidP="009D3777">
      <w:pPr>
        <w:pStyle w:val="Ttulo2"/>
      </w:pPr>
      <w:r>
        <w:t>Espacio Perineal Profundo (bolsa profunda del periné)</w:t>
      </w:r>
    </w:p>
    <w:p w:rsidR="00D90EBC" w:rsidRPr="00AC75C7" w:rsidRDefault="009D3777" w:rsidP="00AC75C7">
      <w:pPr>
        <w:pStyle w:val="Prrafodelista"/>
        <w:numPr>
          <w:ilvl w:val="0"/>
          <w:numId w:val="30"/>
        </w:numPr>
        <w:ind w:left="360"/>
        <w:rPr>
          <w:sz w:val="22"/>
        </w:rPr>
      </w:pPr>
      <w:r w:rsidRPr="00AC75C7">
        <w:rPr>
          <w:sz w:val="22"/>
        </w:rPr>
        <w:t xml:space="preserve">Limitado </w:t>
      </w:r>
      <w:r w:rsidRPr="00A024D6">
        <w:rPr>
          <w:sz w:val="22"/>
          <w:u w:val="single"/>
        </w:rPr>
        <w:t>inferiormente</w:t>
      </w:r>
      <w:r w:rsidRPr="00AC75C7">
        <w:rPr>
          <w:sz w:val="22"/>
        </w:rPr>
        <w:t xml:space="preserve"> por la </w:t>
      </w:r>
      <w:r w:rsidRPr="00A024D6">
        <w:rPr>
          <w:b/>
          <w:sz w:val="22"/>
        </w:rPr>
        <w:t>membrana perineal</w:t>
      </w:r>
    </w:p>
    <w:p w:rsidR="009D3777" w:rsidRPr="00AC75C7" w:rsidRDefault="009D3777" w:rsidP="00AC75C7">
      <w:pPr>
        <w:pStyle w:val="Prrafodelista"/>
        <w:numPr>
          <w:ilvl w:val="0"/>
          <w:numId w:val="30"/>
        </w:numPr>
        <w:ind w:left="360"/>
        <w:rPr>
          <w:sz w:val="22"/>
        </w:rPr>
      </w:pPr>
      <w:r w:rsidRPr="00A024D6">
        <w:rPr>
          <w:sz w:val="22"/>
          <w:u w:val="single"/>
        </w:rPr>
        <w:t>Superiormente</w:t>
      </w:r>
      <w:r w:rsidRPr="00AC75C7">
        <w:rPr>
          <w:sz w:val="22"/>
        </w:rPr>
        <w:t xml:space="preserve"> por la </w:t>
      </w:r>
      <w:r w:rsidRPr="00A024D6">
        <w:rPr>
          <w:b/>
          <w:sz w:val="22"/>
        </w:rPr>
        <w:t>fascia inferior del</w:t>
      </w:r>
      <w:r w:rsidRPr="00AC75C7">
        <w:rPr>
          <w:sz w:val="22"/>
        </w:rPr>
        <w:t xml:space="preserve"> </w:t>
      </w:r>
      <w:r w:rsidRPr="00A024D6">
        <w:rPr>
          <w:b/>
          <w:sz w:val="22"/>
        </w:rPr>
        <w:t>diafragma pélvico</w:t>
      </w:r>
    </w:p>
    <w:p w:rsidR="009D3777" w:rsidRPr="00AC75C7" w:rsidRDefault="009D3777" w:rsidP="00AC75C7">
      <w:pPr>
        <w:pStyle w:val="Prrafodelista"/>
        <w:numPr>
          <w:ilvl w:val="0"/>
          <w:numId w:val="30"/>
        </w:numPr>
        <w:ind w:left="360"/>
        <w:rPr>
          <w:sz w:val="22"/>
        </w:rPr>
      </w:pPr>
      <w:r w:rsidRPr="00A024D6">
        <w:rPr>
          <w:sz w:val="22"/>
          <w:u w:val="single"/>
        </w:rPr>
        <w:t>Lateralmente</w:t>
      </w:r>
      <w:r w:rsidRPr="00AC75C7">
        <w:rPr>
          <w:sz w:val="22"/>
        </w:rPr>
        <w:t xml:space="preserve"> por la porción inferior de la </w:t>
      </w:r>
      <w:r w:rsidRPr="00A024D6">
        <w:rPr>
          <w:b/>
          <w:sz w:val="22"/>
        </w:rPr>
        <w:t>fascia obturatriz</w:t>
      </w:r>
    </w:p>
    <w:p w:rsidR="009D3777" w:rsidRDefault="009D3777" w:rsidP="00AC75C7">
      <w:pPr>
        <w:rPr>
          <w:sz w:val="22"/>
        </w:rPr>
      </w:pPr>
    </w:p>
    <w:p w:rsidR="009D3777" w:rsidRPr="00AC75C7" w:rsidRDefault="009D3777" w:rsidP="00AC75C7">
      <w:pPr>
        <w:pStyle w:val="Prrafodelista"/>
        <w:numPr>
          <w:ilvl w:val="0"/>
          <w:numId w:val="30"/>
        </w:numPr>
        <w:ind w:left="360"/>
        <w:rPr>
          <w:sz w:val="22"/>
        </w:rPr>
      </w:pPr>
      <w:r w:rsidRPr="00AC75C7">
        <w:rPr>
          <w:sz w:val="22"/>
        </w:rPr>
        <w:t xml:space="preserve">Comprende los </w:t>
      </w:r>
      <w:r w:rsidRPr="00A024D6">
        <w:rPr>
          <w:sz w:val="22"/>
          <w:u w:val="single"/>
        </w:rPr>
        <w:t>recesos anteriores</w:t>
      </w:r>
      <w:r w:rsidRPr="00AC75C7">
        <w:rPr>
          <w:sz w:val="22"/>
        </w:rPr>
        <w:t xml:space="preserve"> de las </w:t>
      </w:r>
      <w:r w:rsidRPr="00A024D6">
        <w:rPr>
          <w:b/>
          <w:sz w:val="22"/>
        </w:rPr>
        <w:t>fosas isquioanales</w:t>
      </w:r>
      <w:r w:rsidRPr="00AC75C7">
        <w:rPr>
          <w:sz w:val="22"/>
        </w:rPr>
        <w:t xml:space="preserve"> con grasa.</w:t>
      </w:r>
    </w:p>
    <w:p w:rsidR="009D3777" w:rsidRPr="00AC75C7" w:rsidRDefault="009D3777" w:rsidP="00AC75C7">
      <w:pPr>
        <w:pStyle w:val="Prrafodelista"/>
        <w:numPr>
          <w:ilvl w:val="0"/>
          <w:numId w:val="30"/>
        </w:numPr>
        <w:ind w:left="360"/>
        <w:rPr>
          <w:sz w:val="22"/>
        </w:rPr>
      </w:pPr>
      <w:r w:rsidRPr="00AC75C7">
        <w:rPr>
          <w:sz w:val="22"/>
        </w:rPr>
        <w:t>El límite superior de la región del hiato urogenital NO está diferenciado.</w:t>
      </w:r>
    </w:p>
    <w:p w:rsidR="00D90EBC" w:rsidRDefault="00D90EBC" w:rsidP="00D90EBC">
      <w:pPr>
        <w:rPr>
          <w:sz w:val="22"/>
        </w:rPr>
      </w:pPr>
    </w:p>
    <w:p w:rsidR="009D3777" w:rsidRDefault="009D3777" w:rsidP="00844058">
      <w:pPr>
        <w:pStyle w:val="Ttulo3"/>
      </w:pPr>
      <w:r>
        <w:t>El espacio perineal profundo comprende:</w:t>
      </w:r>
    </w:p>
    <w:p w:rsidR="009D3777" w:rsidRPr="00844058" w:rsidRDefault="009D3777" w:rsidP="00844058">
      <w:pPr>
        <w:pStyle w:val="Prrafodelista"/>
        <w:numPr>
          <w:ilvl w:val="0"/>
          <w:numId w:val="8"/>
        </w:numPr>
        <w:rPr>
          <w:sz w:val="22"/>
        </w:rPr>
      </w:pPr>
      <w:r w:rsidRPr="00844058">
        <w:rPr>
          <w:sz w:val="22"/>
        </w:rPr>
        <w:t>Porción proximal de la uretra</w:t>
      </w:r>
    </w:p>
    <w:p w:rsidR="009D3777" w:rsidRPr="00844058" w:rsidRDefault="009D3777" w:rsidP="00844058">
      <w:pPr>
        <w:pStyle w:val="Prrafodelista"/>
        <w:numPr>
          <w:ilvl w:val="0"/>
          <w:numId w:val="8"/>
        </w:numPr>
        <w:rPr>
          <w:sz w:val="22"/>
        </w:rPr>
      </w:pPr>
      <w:r w:rsidRPr="00844058">
        <w:rPr>
          <w:sz w:val="22"/>
        </w:rPr>
        <w:t>Porción inferior del esfínter externo de la uretra rodeando la uretra (encima del centro de la membrana perineal).</w:t>
      </w:r>
    </w:p>
    <w:p w:rsidR="009D3777" w:rsidRPr="00844058" w:rsidRDefault="009D3777" w:rsidP="00844058">
      <w:pPr>
        <w:pStyle w:val="Prrafodelista"/>
        <w:numPr>
          <w:ilvl w:val="0"/>
          <w:numId w:val="8"/>
        </w:numPr>
        <w:rPr>
          <w:sz w:val="22"/>
        </w:rPr>
      </w:pPr>
      <w:r w:rsidRPr="00844058">
        <w:rPr>
          <w:sz w:val="22"/>
        </w:rPr>
        <w:t>Extensiones anteriores de las almohadillas adiposas isquioanales.</w:t>
      </w:r>
    </w:p>
    <w:p w:rsidR="00D90EBC" w:rsidRPr="00844058" w:rsidRDefault="009D3777" w:rsidP="00844058">
      <w:pPr>
        <w:pStyle w:val="Prrafodelista"/>
        <w:numPr>
          <w:ilvl w:val="0"/>
          <w:numId w:val="8"/>
        </w:numPr>
        <w:rPr>
          <w:sz w:val="22"/>
        </w:rPr>
      </w:pPr>
      <w:r w:rsidRPr="00844058">
        <w:rPr>
          <w:sz w:val="22"/>
        </w:rPr>
        <w:t xml:space="preserve">Músculo liso, en lugar de los </w:t>
      </w:r>
      <w:r w:rsidR="00AB0912">
        <w:rPr>
          <w:sz w:val="22"/>
        </w:rPr>
        <w:t>músculos transversos del periné.</w:t>
      </w:r>
    </w:p>
    <w:p w:rsidR="00D90EBC" w:rsidRPr="00562538" w:rsidRDefault="003B17FF" w:rsidP="00D90EBC">
      <w:pPr>
        <w:pStyle w:val="Prrafodelista"/>
        <w:numPr>
          <w:ilvl w:val="0"/>
          <w:numId w:val="8"/>
        </w:numPr>
        <w:rPr>
          <w:sz w:val="22"/>
        </w:rPr>
      </w:pPr>
      <w:r>
        <w:rPr>
          <w:noProof/>
          <w:sz w:val="22"/>
          <w:u w:val="single"/>
          <w:lang w:val="es-GT" w:eastAsia="es-GT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7A899138" wp14:editId="0A951632">
                <wp:simplePos x="0" y="0"/>
                <wp:positionH relativeFrom="column">
                  <wp:posOffset>318135</wp:posOffset>
                </wp:positionH>
                <wp:positionV relativeFrom="paragraph">
                  <wp:posOffset>211455</wp:posOffset>
                </wp:positionV>
                <wp:extent cx="6219825" cy="4810125"/>
                <wp:effectExtent l="0" t="0" r="9525" b="9525"/>
                <wp:wrapSquare wrapText="bothSides"/>
                <wp:docPr id="15" name="15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19825" cy="4810125"/>
                          <a:chOff x="0" y="0"/>
                          <a:chExt cx="5229225" cy="4610100"/>
                        </a:xfrm>
                      </wpg:grpSpPr>
                      <pic:pic xmlns:pic="http://schemas.openxmlformats.org/drawingml/2006/picture">
                        <pic:nvPicPr>
                          <pic:cNvPr id="8" name="Imagen 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3057525"/>
                            <a:ext cx="5229225" cy="15525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Imagen 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5153025" cy="30765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15 Grupo" o:spid="_x0000_s1026" style="position:absolute;margin-left:25.05pt;margin-top:16.65pt;width:489.75pt;height:378.75pt;z-index:251669504;mso-width-relative:margin;mso-height-relative:margin" coordsize="52292,461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8" o:spid="_x0000_s1027" type="#_x0000_t75" style="position:absolute;top:30575;width:52292;height:155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">
                  <v:imagedata r:id="rId21" o:title=""/>
                  <v:path arrowok="t"/>
                </v:shape>
                <v:shape id="Imagen 6" o:spid="_x0000_s1028" type="#_x0000_t75" style="position:absolute;width:51530;height:307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LqOeTBAAAA2gAAAA8AAABkcnMvZG93bnJldi54bWxEj0GLwjAUhO+C/yE8wZum7kHWahRRBGER&#10;0Xrw+GiebbV5qU2q9d+bBcHjMDPfMLNFa0rxoNoVlhWMhhEI4tTqgjMFp2Qz+AXhPLLG0jIpeJGD&#10;xbzbmWGs7ZMP9Dj6TAQIuxgV5N5XsZQuzcmgG9qKOHgXWxv0QdaZ1DU+A9yU8ieKxtJgwWEhx4pW&#10;OaW3Y2MUnM3o7C5/p2aXXHm/uxe0XU8apfq9djkF4an13/CnvdUKxvB/JdwAOX8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LqOeTBAAAA2gAAAA8AAAAAAAAAAAAAAAAAnwIA&#10;AGRycy9kb3ducmV2LnhtbFBLBQYAAAAABAAEAPcAAACNAwAAAAA=&#10;">
                  <v:imagedata r:id="rId22" o:title=""/>
                  <v:path arrowok="t"/>
                </v:shape>
                <w10:wrap type="square"/>
              </v:group>
            </w:pict>
          </mc:Fallback>
        </mc:AlternateContent>
      </w:r>
      <w:r w:rsidR="009D3777" w:rsidRPr="00562538">
        <w:rPr>
          <w:sz w:val="22"/>
        </w:rPr>
        <w:t xml:space="preserve">Paquete vasculonervioso </w:t>
      </w:r>
      <w:r w:rsidR="009D3777" w:rsidRPr="00562538">
        <w:rPr>
          <w:b/>
          <w:sz w:val="22"/>
        </w:rPr>
        <w:t>dorsal del clítoris</w:t>
      </w:r>
      <w:r w:rsidR="009D3777" w:rsidRPr="00562538">
        <w:rPr>
          <w:sz w:val="22"/>
        </w:rPr>
        <w:t>.</w:t>
      </w:r>
      <w:r w:rsidR="00B73A09" w:rsidRPr="00562538">
        <w:rPr>
          <w:noProof/>
          <w:lang w:val="es-GT" w:eastAsia="es-GT"/>
        </w:rPr>
        <w:t xml:space="preserve"> </w:t>
      </w:r>
    </w:p>
    <w:p w:rsidR="00AB0912" w:rsidRDefault="00AB0912" w:rsidP="00AB0912">
      <w:pPr>
        <w:pStyle w:val="Ttulo2"/>
      </w:pPr>
      <w:r>
        <w:lastRenderedPageBreak/>
        <w:t>Características del Triángulo Anal</w:t>
      </w:r>
    </w:p>
    <w:p w:rsidR="00AB0912" w:rsidRDefault="00AB0912" w:rsidP="00AB0912">
      <w:pPr>
        <w:pStyle w:val="Ttulo3"/>
      </w:pPr>
      <w:r>
        <w:t>Fosas Isquioanales</w:t>
      </w:r>
    </w:p>
    <w:p w:rsidR="00AB0912" w:rsidRPr="00AC75C7" w:rsidRDefault="00AB0912" w:rsidP="00AC75C7">
      <w:pPr>
        <w:pStyle w:val="Prrafodelista"/>
        <w:numPr>
          <w:ilvl w:val="0"/>
          <w:numId w:val="31"/>
        </w:numPr>
        <w:rPr>
          <w:sz w:val="22"/>
        </w:rPr>
      </w:pPr>
      <w:r w:rsidRPr="00AC75C7">
        <w:rPr>
          <w:sz w:val="22"/>
        </w:rPr>
        <w:t xml:space="preserve">A ambos lados del </w:t>
      </w:r>
      <w:r w:rsidRPr="00AC75C7">
        <w:rPr>
          <w:b/>
          <w:sz w:val="22"/>
        </w:rPr>
        <w:t>conducto anal</w:t>
      </w:r>
      <w:r w:rsidRPr="00AC75C7">
        <w:rPr>
          <w:sz w:val="22"/>
        </w:rPr>
        <w:t>, grandes espacios cuneiformes, tapizados por fascia, entre la piel de la región anal y el diafragma pélvico</w:t>
      </w:r>
    </w:p>
    <w:p w:rsidR="00AB0912" w:rsidRPr="00AC75C7" w:rsidRDefault="00AB0912" w:rsidP="00AC75C7">
      <w:pPr>
        <w:pStyle w:val="Prrafodelista"/>
        <w:numPr>
          <w:ilvl w:val="0"/>
          <w:numId w:val="31"/>
        </w:numPr>
        <w:rPr>
          <w:sz w:val="22"/>
        </w:rPr>
      </w:pPr>
      <w:r w:rsidRPr="00AC75C7">
        <w:rPr>
          <w:b/>
          <w:sz w:val="22"/>
        </w:rPr>
        <w:t>El vértice</w:t>
      </w:r>
      <w:r w:rsidRPr="00AC75C7">
        <w:rPr>
          <w:sz w:val="22"/>
        </w:rPr>
        <w:t xml:space="preserve"> de cada fosa está en el punto donde el </w:t>
      </w:r>
      <w:r w:rsidRPr="00AC75C7">
        <w:rPr>
          <w:sz w:val="22"/>
          <w:u w:val="single"/>
        </w:rPr>
        <w:t>músculo elevador del ano</w:t>
      </w:r>
      <w:r w:rsidRPr="00AC75C7">
        <w:rPr>
          <w:sz w:val="22"/>
        </w:rPr>
        <w:t xml:space="preserve"> se origina en la </w:t>
      </w:r>
      <w:r w:rsidRPr="00AC75C7">
        <w:rPr>
          <w:b/>
          <w:sz w:val="22"/>
        </w:rPr>
        <w:t>fascia obturatriz</w:t>
      </w:r>
      <w:r w:rsidRPr="00AC75C7">
        <w:rPr>
          <w:sz w:val="22"/>
        </w:rPr>
        <w:t>.</w:t>
      </w:r>
    </w:p>
    <w:p w:rsidR="00670500" w:rsidRDefault="00670500" w:rsidP="00AB0912">
      <w:pPr>
        <w:rPr>
          <w:sz w:val="22"/>
        </w:rPr>
      </w:pPr>
    </w:p>
    <w:p w:rsidR="00AB0912" w:rsidRPr="00F41F8B" w:rsidRDefault="00670500" w:rsidP="00F41F8B">
      <w:pPr>
        <w:pStyle w:val="Prrafodelista"/>
        <w:numPr>
          <w:ilvl w:val="0"/>
          <w:numId w:val="43"/>
        </w:numPr>
        <w:ind w:left="360"/>
        <w:rPr>
          <w:sz w:val="22"/>
        </w:rPr>
      </w:pPr>
      <w:r w:rsidRPr="00F41F8B">
        <w:rPr>
          <w:b/>
          <w:sz w:val="22"/>
        </w:rPr>
        <w:t>Espacio Postanal Profundo</w:t>
      </w:r>
      <w:r w:rsidRPr="00F41F8B">
        <w:rPr>
          <w:sz w:val="22"/>
        </w:rPr>
        <w:t xml:space="preserve">: Comunica las dos fosas isquioanales </w:t>
      </w:r>
    </w:p>
    <w:p w:rsidR="00D90EBC" w:rsidRPr="00F41F8B" w:rsidRDefault="00670500" w:rsidP="00F41F8B">
      <w:pPr>
        <w:pStyle w:val="Prrafodelista"/>
        <w:numPr>
          <w:ilvl w:val="0"/>
          <w:numId w:val="43"/>
        </w:numPr>
        <w:ind w:left="360"/>
        <w:rPr>
          <w:sz w:val="22"/>
        </w:rPr>
      </w:pPr>
      <w:r w:rsidRPr="00F41F8B">
        <w:rPr>
          <w:b/>
          <w:sz w:val="22"/>
        </w:rPr>
        <w:t>Ligamento Anococcígeo</w:t>
      </w:r>
      <w:r w:rsidRPr="00F41F8B">
        <w:rPr>
          <w:sz w:val="22"/>
        </w:rPr>
        <w:t>: Entre el conducto anal y el vértice del cóccix.</w:t>
      </w:r>
    </w:p>
    <w:p w:rsidR="00670500" w:rsidRPr="00F41F8B" w:rsidRDefault="00670500" w:rsidP="00F41F8B">
      <w:pPr>
        <w:pStyle w:val="Prrafodelista"/>
        <w:numPr>
          <w:ilvl w:val="0"/>
          <w:numId w:val="43"/>
        </w:numPr>
        <w:ind w:left="360"/>
        <w:rPr>
          <w:b/>
          <w:sz w:val="22"/>
        </w:rPr>
      </w:pPr>
      <w:r w:rsidRPr="00F41F8B">
        <w:rPr>
          <w:b/>
          <w:sz w:val="22"/>
        </w:rPr>
        <w:t>Cada Fosa está limitada:</w:t>
      </w:r>
    </w:p>
    <w:p w:rsidR="00670500" w:rsidRPr="00F41F8B" w:rsidRDefault="00670500" w:rsidP="00F41F8B">
      <w:pPr>
        <w:pStyle w:val="Prrafodelista"/>
        <w:numPr>
          <w:ilvl w:val="0"/>
          <w:numId w:val="44"/>
        </w:numPr>
        <w:rPr>
          <w:sz w:val="22"/>
        </w:rPr>
      </w:pPr>
      <w:r w:rsidRPr="00F41F8B">
        <w:rPr>
          <w:sz w:val="22"/>
          <w:u w:val="single"/>
        </w:rPr>
        <w:t>Lateralmente</w:t>
      </w:r>
      <w:r w:rsidRPr="00F41F8B">
        <w:rPr>
          <w:sz w:val="22"/>
        </w:rPr>
        <w:t>: Isquion y porción inferior del obturador interno.</w:t>
      </w:r>
    </w:p>
    <w:p w:rsidR="00670500" w:rsidRPr="00F41F8B" w:rsidRDefault="00670500" w:rsidP="00F41F8B">
      <w:pPr>
        <w:pStyle w:val="Prrafodelista"/>
        <w:numPr>
          <w:ilvl w:val="0"/>
          <w:numId w:val="44"/>
        </w:numPr>
        <w:rPr>
          <w:sz w:val="22"/>
        </w:rPr>
      </w:pPr>
      <w:r w:rsidRPr="00F41F8B">
        <w:rPr>
          <w:sz w:val="22"/>
          <w:u w:val="single"/>
        </w:rPr>
        <w:t>Medialmente</w:t>
      </w:r>
      <w:r w:rsidRPr="00F41F8B">
        <w:rPr>
          <w:sz w:val="22"/>
        </w:rPr>
        <w:t>: Esfínter Externo del ano, con una pared medial superior o techo (elevador del ano)</w:t>
      </w:r>
    </w:p>
    <w:p w:rsidR="00670500" w:rsidRPr="00F41F8B" w:rsidRDefault="00670500" w:rsidP="00F41F8B">
      <w:pPr>
        <w:pStyle w:val="Prrafodelista"/>
        <w:numPr>
          <w:ilvl w:val="0"/>
          <w:numId w:val="44"/>
        </w:numPr>
        <w:rPr>
          <w:sz w:val="22"/>
        </w:rPr>
      </w:pPr>
      <w:r w:rsidRPr="00F41F8B">
        <w:rPr>
          <w:sz w:val="22"/>
          <w:u w:val="single"/>
        </w:rPr>
        <w:t>Posteriormente</w:t>
      </w:r>
      <w:r w:rsidRPr="00F41F8B">
        <w:rPr>
          <w:sz w:val="22"/>
        </w:rPr>
        <w:t>: Ligamento Sacrotuberoso y glúteo Mayor</w:t>
      </w:r>
    </w:p>
    <w:p w:rsidR="00670500" w:rsidRPr="00F41F8B" w:rsidRDefault="00670500" w:rsidP="00F41F8B">
      <w:pPr>
        <w:pStyle w:val="Prrafodelista"/>
        <w:numPr>
          <w:ilvl w:val="0"/>
          <w:numId w:val="44"/>
        </w:numPr>
        <w:rPr>
          <w:sz w:val="22"/>
        </w:rPr>
      </w:pPr>
      <w:r w:rsidRPr="00F41F8B">
        <w:rPr>
          <w:sz w:val="22"/>
          <w:u w:val="single"/>
        </w:rPr>
        <w:t>Anteriormente</w:t>
      </w:r>
      <w:r w:rsidRPr="00F41F8B">
        <w:rPr>
          <w:sz w:val="22"/>
        </w:rPr>
        <w:t>: Cuerpos del pubis, inferior al origen del músculo puborrectal; Recesos anteriores de las fosas isquioanales (extensión hacia el interior del triángulo urogenital).</w:t>
      </w:r>
    </w:p>
    <w:p w:rsidR="00D90EBC" w:rsidRPr="00D90EBC" w:rsidRDefault="00D90EBC" w:rsidP="00F41F8B">
      <w:pPr>
        <w:rPr>
          <w:sz w:val="22"/>
        </w:rPr>
      </w:pPr>
    </w:p>
    <w:p w:rsidR="00D90EBC" w:rsidRPr="00F41F8B" w:rsidRDefault="00F41F8B" w:rsidP="00F41F8B">
      <w:pPr>
        <w:pStyle w:val="Prrafodelista"/>
        <w:numPr>
          <w:ilvl w:val="0"/>
          <w:numId w:val="43"/>
        </w:numPr>
        <w:ind w:left="360"/>
        <w:rPr>
          <w:sz w:val="22"/>
        </w:rPr>
      </w:pPr>
      <w:r w:rsidRPr="00F41F8B">
        <w:rPr>
          <w:b/>
          <w:sz w:val="22"/>
        </w:rPr>
        <w:t>Los cuerpos adiposos de las fosas isquioanales</w:t>
      </w:r>
      <w:r w:rsidRPr="00F41F8B">
        <w:rPr>
          <w:sz w:val="22"/>
        </w:rPr>
        <w:t>: Sostienen el conducto anal y están atravesados por bandas fibrosas y estructuras vasculonerviosas (vasos y nervios rectales inferiores y ramo perforante de S2-3 y ramo perineal de S4.</w:t>
      </w:r>
    </w:p>
    <w:p w:rsidR="00F41F8B" w:rsidRDefault="00F41F8B" w:rsidP="00D90EBC">
      <w:pPr>
        <w:rPr>
          <w:sz w:val="22"/>
        </w:rPr>
      </w:pPr>
    </w:p>
    <w:p w:rsidR="00F41F8B" w:rsidRDefault="00F41F8B" w:rsidP="00F41F8B">
      <w:pPr>
        <w:pStyle w:val="Ttulo3"/>
      </w:pPr>
      <w:r>
        <w:t>Conducto Pudendo y su VAN</w:t>
      </w:r>
    </w:p>
    <w:p w:rsidR="00AB0912" w:rsidRPr="007618DB" w:rsidRDefault="007618DB" w:rsidP="007618DB">
      <w:pPr>
        <w:pStyle w:val="Prrafodelista"/>
        <w:numPr>
          <w:ilvl w:val="0"/>
          <w:numId w:val="45"/>
        </w:numPr>
        <w:rPr>
          <w:sz w:val="22"/>
        </w:rPr>
      </w:pPr>
      <w:r w:rsidRPr="007618DB">
        <w:rPr>
          <w:b/>
          <w:sz w:val="22"/>
        </w:rPr>
        <w:t>Conducto pudendo (De ALCOCK)</w:t>
      </w:r>
      <w:r w:rsidRPr="007618DB">
        <w:rPr>
          <w:sz w:val="22"/>
        </w:rPr>
        <w:t xml:space="preserve"> es </w:t>
      </w:r>
      <w:r w:rsidRPr="007618DB">
        <w:rPr>
          <w:sz w:val="22"/>
          <w:u w:val="single"/>
        </w:rPr>
        <w:t>vía de paso</w:t>
      </w:r>
      <w:r w:rsidRPr="007618DB">
        <w:rPr>
          <w:sz w:val="22"/>
        </w:rPr>
        <w:t xml:space="preserve"> dentro de la fascia obturatriz.</w:t>
      </w:r>
    </w:p>
    <w:p w:rsidR="007618DB" w:rsidRPr="007618DB" w:rsidRDefault="007618DB" w:rsidP="007618DB">
      <w:pPr>
        <w:pStyle w:val="Prrafodelista"/>
        <w:numPr>
          <w:ilvl w:val="0"/>
          <w:numId w:val="45"/>
        </w:numPr>
        <w:rPr>
          <w:sz w:val="22"/>
        </w:rPr>
      </w:pPr>
      <w:r w:rsidRPr="007618DB">
        <w:rPr>
          <w:sz w:val="22"/>
        </w:rPr>
        <w:t xml:space="preserve">La arteria y vena pudendas internas, el nervio pudendo y del músculo obturador interno entran a nivel de la </w:t>
      </w:r>
      <w:r w:rsidRPr="007618DB">
        <w:rPr>
          <w:b/>
          <w:sz w:val="22"/>
        </w:rPr>
        <w:t>escotadura ciática menor</w:t>
      </w:r>
      <w:r w:rsidRPr="007618DB">
        <w:rPr>
          <w:sz w:val="22"/>
        </w:rPr>
        <w:t>.</w:t>
      </w:r>
    </w:p>
    <w:p w:rsidR="007618DB" w:rsidRDefault="007618DB" w:rsidP="007618DB">
      <w:pPr>
        <w:pStyle w:val="Prrafodelista"/>
        <w:numPr>
          <w:ilvl w:val="0"/>
          <w:numId w:val="45"/>
        </w:numPr>
        <w:rPr>
          <w:sz w:val="22"/>
        </w:rPr>
      </w:pPr>
      <w:r w:rsidRPr="007618DB">
        <w:rPr>
          <w:b/>
          <w:sz w:val="22"/>
        </w:rPr>
        <w:t>Los vasos pudendos</w:t>
      </w:r>
      <w:r w:rsidRPr="007618DB">
        <w:rPr>
          <w:sz w:val="22"/>
        </w:rPr>
        <w:t xml:space="preserve"> </w:t>
      </w:r>
      <w:r w:rsidR="00C24512" w:rsidRPr="00C24512">
        <w:rPr>
          <w:b/>
          <w:sz w:val="22"/>
        </w:rPr>
        <w:t>interno</w:t>
      </w:r>
      <w:r w:rsidR="00C24512">
        <w:rPr>
          <w:sz w:val="22"/>
        </w:rPr>
        <w:t xml:space="preserve"> </w:t>
      </w:r>
      <w:r w:rsidRPr="007618DB">
        <w:rPr>
          <w:sz w:val="22"/>
        </w:rPr>
        <w:t xml:space="preserve">aportan irrigación del periné; </w:t>
      </w:r>
      <w:r w:rsidRPr="007618DB">
        <w:rPr>
          <w:b/>
          <w:sz w:val="22"/>
        </w:rPr>
        <w:t>El Nervio pudendo</w:t>
      </w:r>
      <w:r w:rsidRPr="007618DB">
        <w:rPr>
          <w:sz w:val="22"/>
        </w:rPr>
        <w:t xml:space="preserve"> la inervación del periné.</w:t>
      </w:r>
    </w:p>
    <w:p w:rsidR="007618DB" w:rsidRDefault="00C24512" w:rsidP="007618DB">
      <w:pPr>
        <w:pStyle w:val="Prrafodelista"/>
        <w:numPr>
          <w:ilvl w:val="0"/>
          <w:numId w:val="45"/>
        </w:numPr>
        <w:rPr>
          <w:sz w:val="22"/>
        </w:rPr>
      </w:pPr>
      <w:r w:rsidRPr="00C24512">
        <w:rPr>
          <w:sz w:val="22"/>
        </w:rPr>
        <w:t>Cuando la arteria y nervio</w:t>
      </w:r>
      <w:r>
        <w:rPr>
          <w:b/>
          <w:sz w:val="22"/>
        </w:rPr>
        <w:t xml:space="preserve"> Pudendas interno </w:t>
      </w:r>
      <w:r w:rsidRPr="00C24512">
        <w:rPr>
          <w:sz w:val="22"/>
        </w:rPr>
        <w:t>entran en el conducto originan la arteria y nervio</w:t>
      </w:r>
      <w:r>
        <w:rPr>
          <w:b/>
          <w:sz w:val="22"/>
        </w:rPr>
        <w:t xml:space="preserve"> rectales inferiores</w:t>
      </w:r>
    </w:p>
    <w:p w:rsidR="00C24512" w:rsidRDefault="00C24512" w:rsidP="007618DB">
      <w:pPr>
        <w:pStyle w:val="Prrafodelista"/>
        <w:numPr>
          <w:ilvl w:val="0"/>
          <w:numId w:val="45"/>
        </w:numPr>
        <w:rPr>
          <w:sz w:val="22"/>
        </w:rPr>
      </w:pPr>
      <w:r>
        <w:rPr>
          <w:sz w:val="22"/>
        </w:rPr>
        <w:t xml:space="preserve">Hacia el </w:t>
      </w:r>
      <w:r w:rsidRPr="00C24512">
        <w:rPr>
          <w:sz w:val="22"/>
          <w:u w:val="single"/>
        </w:rPr>
        <w:t>extremo distal (anterior) del conducto pudendo</w:t>
      </w:r>
      <w:r>
        <w:rPr>
          <w:sz w:val="22"/>
        </w:rPr>
        <w:t xml:space="preserve">, la arteria y nervio se bifurcan dando origen al </w:t>
      </w:r>
      <w:r w:rsidRPr="00C24512">
        <w:rPr>
          <w:b/>
          <w:sz w:val="22"/>
        </w:rPr>
        <w:t>nervio y arteria perineales</w:t>
      </w:r>
      <w:r w:rsidR="004D372B">
        <w:rPr>
          <w:b/>
          <w:sz w:val="22"/>
        </w:rPr>
        <w:t xml:space="preserve"> </w:t>
      </w:r>
      <w:r w:rsidR="004D372B">
        <w:rPr>
          <w:sz w:val="22"/>
        </w:rPr>
        <w:t xml:space="preserve">y arteria y nervio </w:t>
      </w:r>
      <w:r w:rsidR="004D372B">
        <w:rPr>
          <w:b/>
          <w:sz w:val="22"/>
        </w:rPr>
        <w:t>dorsales del clítoris</w:t>
      </w:r>
      <w:r>
        <w:rPr>
          <w:sz w:val="22"/>
        </w:rPr>
        <w:t>.</w:t>
      </w:r>
    </w:p>
    <w:p w:rsidR="00021421" w:rsidRDefault="00021421" w:rsidP="007618DB">
      <w:pPr>
        <w:pStyle w:val="Prrafodelista"/>
        <w:numPr>
          <w:ilvl w:val="0"/>
          <w:numId w:val="45"/>
        </w:numPr>
        <w:rPr>
          <w:sz w:val="22"/>
        </w:rPr>
      </w:pPr>
      <w:r w:rsidRPr="00537733">
        <w:rPr>
          <w:b/>
          <w:sz w:val="22"/>
        </w:rPr>
        <w:t>El nervio perineal</w:t>
      </w:r>
      <w:r>
        <w:rPr>
          <w:sz w:val="22"/>
        </w:rPr>
        <w:t xml:space="preserve"> tiene dos ramas</w:t>
      </w:r>
    </w:p>
    <w:p w:rsidR="00021421" w:rsidRDefault="00021421" w:rsidP="00537733">
      <w:pPr>
        <w:pStyle w:val="Prrafodelista"/>
        <w:numPr>
          <w:ilvl w:val="1"/>
          <w:numId w:val="45"/>
        </w:numPr>
        <w:rPr>
          <w:sz w:val="22"/>
        </w:rPr>
      </w:pPr>
      <w:r w:rsidRPr="00537733">
        <w:rPr>
          <w:b/>
          <w:sz w:val="22"/>
        </w:rPr>
        <w:t>Nervio Perineal Superficial</w:t>
      </w:r>
      <w:r>
        <w:rPr>
          <w:sz w:val="22"/>
        </w:rPr>
        <w:t xml:space="preserve"> </w:t>
      </w:r>
      <w:r w:rsidRPr="00021421">
        <w:rPr>
          <w:sz w:val="22"/>
        </w:rPr>
        <w:sym w:font="Wingdings" w:char="F0E0"/>
      </w:r>
      <w:r>
        <w:rPr>
          <w:sz w:val="22"/>
        </w:rPr>
        <w:t xml:space="preserve"> Ramos cutáneos labiales posteriores</w:t>
      </w:r>
    </w:p>
    <w:p w:rsidR="00021421" w:rsidRDefault="00021421" w:rsidP="00537733">
      <w:pPr>
        <w:pStyle w:val="Prrafodelista"/>
        <w:numPr>
          <w:ilvl w:val="1"/>
          <w:numId w:val="45"/>
        </w:numPr>
        <w:rPr>
          <w:sz w:val="22"/>
        </w:rPr>
      </w:pPr>
      <w:r w:rsidRPr="00537733">
        <w:rPr>
          <w:b/>
          <w:sz w:val="22"/>
        </w:rPr>
        <w:t>Nervio Perineal Profundo</w:t>
      </w:r>
      <w:r>
        <w:rPr>
          <w:sz w:val="22"/>
        </w:rPr>
        <w:t xml:space="preserve">: Inerva </w:t>
      </w:r>
      <w:r w:rsidR="00537733">
        <w:rPr>
          <w:sz w:val="22"/>
        </w:rPr>
        <w:t>músculos, piel del vestíbulo y mucosa.</w:t>
      </w:r>
    </w:p>
    <w:p w:rsidR="00537733" w:rsidRPr="00537733" w:rsidRDefault="00537733" w:rsidP="00537733">
      <w:pPr>
        <w:pStyle w:val="Prrafodelista"/>
        <w:ind w:left="360"/>
        <w:rPr>
          <w:sz w:val="22"/>
        </w:rPr>
      </w:pPr>
    </w:p>
    <w:p w:rsidR="00537733" w:rsidRPr="007618DB" w:rsidRDefault="00537733" w:rsidP="007618DB">
      <w:pPr>
        <w:pStyle w:val="Prrafodelista"/>
        <w:numPr>
          <w:ilvl w:val="0"/>
          <w:numId w:val="45"/>
        </w:numPr>
        <w:rPr>
          <w:sz w:val="22"/>
        </w:rPr>
      </w:pPr>
      <w:r w:rsidRPr="00537733">
        <w:rPr>
          <w:b/>
          <w:sz w:val="22"/>
        </w:rPr>
        <w:t>Nervio Dorsal del clítoris</w:t>
      </w:r>
      <w:r>
        <w:rPr>
          <w:sz w:val="22"/>
        </w:rPr>
        <w:t>: Principal nervio sensitivo especialmente en el glande.</w:t>
      </w:r>
    </w:p>
    <w:p w:rsidR="00537733" w:rsidRDefault="00537733" w:rsidP="00537733">
      <w:pPr>
        <w:spacing w:line="276" w:lineRule="auto"/>
        <w:jc w:val="left"/>
        <w:rPr>
          <w:sz w:val="22"/>
        </w:rPr>
      </w:pPr>
    </w:p>
    <w:p w:rsidR="00537733" w:rsidRDefault="00537733" w:rsidP="00537733">
      <w:pPr>
        <w:pStyle w:val="Ttulo3"/>
      </w:pPr>
      <w:r>
        <w:t>Conducto Anal</w:t>
      </w:r>
    </w:p>
    <w:p w:rsidR="00537733" w:rsidRPr="00537733" w:rsidRDefault="00537733" w:rsidP="00537733">
      <w:pPr>
        <w:pStyle w:val="Prrafodelista"/>
        <w:numPr>
          <w:ilvl w:val="0"/>
          <w:numId w:val="46"/>
        </w:numPr>
        <w:rPr>
          <w:sz w:val="22"/>
        </w:rPr>
      </w:pPr>
      <w:r w:rsidRPr="00537733">
        <w:rPr>
          <w:sz w:val="22"/>
        </w:rPr>
        <w:t xml:space="preserve">Porción terminal del </w:t>
      </w:r>
      <w:r w:rsidRPr="00537733">
        <w:rPr>
          <w:b/>
          <w:sz w:val="22"/>
        </w:rPr>
        <w:t>intestino grueso y tubo digestivo</w:t>
      </w:r>
      <w:r w:rsidRPr="00537733">
        <w:rPr>
          <w:sz w:val="22"/>
        </w:rPr>
        <w:t xml:space="preserve">. </w:t>
      </w:r>
    </w:p>
    <w:p w:rsidR="00537733" w:rsidRPr="00537733" w:rsidRDefault="00537733" w:rsidP="00537733">
      <w:pPr>
        <w:pStyle w:val="Prrafodelista"/>
        <w:numPr>
          <w:ilvl w:val="0"/>
          <w:numId w:val="46"/>
        </w:numPr>
        <w:rPr>
          <w:sz w:val="22"/>
        </w:rPr>
      </w:pPr>
      <w:r w:rsidRPr="00537733">
        <w:rPr>
          <w:sz w:val="22"/>
        </w:rPr>
        <w:t xml:space="preserve">Desde la cara superior del </w:t>
      </w:r>
      <w:r w:rsidRPr="00E31C44">
        <w:rPr>
          <w:sz w:val="22"/>
          <w:u w:val="single"/>
        </w:rPr>
        <w:t>diafragma pélvico</w:t>
      </w:r>
      <w:r w:rsidRPr="00537733">
        <w:rPr>
          <w:sz w:val="22"/>
        </w:rPr>
        <w:t xml:space="preserve"> hasta el </w:t>
      </w:r>
      <w:r w:rsidRPr="00E31C44">
        <w:rPr>
          <w:b/>
          <w:sz w:val="22"/>
        </w:rPr>
        <w:t>ano</w:t>
      </w:r>
      <w:r w:rsidRPr="00537733">
        <w:rPr>
          <w:sz w:val="22"/>
        </w:rPr>
        <w:t>.</w:t>
      </w:r>
    </w:p>
    <w:p w:rsidR="00537733" w:rsidRPr="00537733" w:rsidRDefault="00537733" w:rsidP="00537733">
      <w:pPr>
        <w:pStyle w:val="Prrafodelista"/>
        <w:numPr>
          <w:ilvl w:val="0"/>
          <w:numId w:val="46"/>
        </w:numPr>
        <w:rPr>
          <w:sz w:val="22"/>
        </w:rPr>
      </w:pPr>
      <w:r w:rsidRPr="00537733">
        <w:rPr>
          <w:sz w:val="22"/>
        </w:rPr>
        <w:t xml:space="preserve">Desde donde la </w:t>
      </w:r>
      <w:r w:rsidRPr="00E31C44">
        <w:rPr>
          <w:b/>
          <w:sz w:val="22"/>
        </w:rPr>
        <w:t>ampolla recta</w:t>
      </w:r>
      <w:r w:rsidR="00E31C44">
        <w:rPr>
          <w:b/>
          <w:sz w:val="22"/>
        </w:rPr>
        <w:t>l</w:t>
      </w:r>
      <w:r w:rsidRPr="00537733">
        <w:rPr>
          <w:sz w:val="22"/>
        </w:rPr>
        <w:t xml:space="preserve"> se estrecha al nivel del asa en forma de U del músculo puborrectal.</w:t>
      </w:r>
    </w:p>
    <w:p w:rsidR="00537733" w:rsidRDefault="00537733" w:rsidP="00537733">
      <w:pPr>
        <w:rPr>
          <w:sz w:val="22"/>
        </w:rPr>
      </w:pPr>
    </w:p>
    <w:p w:rsidR="00537733" w:rsidRPr="00537733" w:rsidRDefault="00537733" w:rsidP="00537733">
      <w:pPr>
        <w:rPr>
          <w:b/>
        </w:rPr>
      </w:pPr>
      <w:r w:rsidRPr="00537733">
        <w:rPr>
          <w:b/>
        </w:rPr>
        <w:t>Esfínter Interno del Ano</w:t>
      </w:r>
    </w:p>
    <w:p w:rsidR="00537733" w:rsidRPr="00537733" w:rsidRDefault="00537733" w:rsidP="00537733">
      <w:pPr>
        <w:pStyle w:val="Prrafodelista"/>
        <w:numPr>
          <w:ilvl w:val="0"/>
          <w:numId w:val="46"/>
        </w:numPr>
        <w:rPr>
          <w:b/>
          <w:sz w:val="22"/>
        </w:rPr>
      </w:pPr>
      <w:r w:rsidRPr="00537733">
        <w:rPr>
          <w:b/>
          <w:sz w:val="22"/>
        </w:rPr>
        <w:t xml:space="preserve">Involuntario </w:t>
      </w:r>
    </w:p>
    <w:p w:rsidR="00537733" w:rsidRPr="00537733" w:rsidRDefault="00537733" w:rsidP="00537733">
      <w:pPr>
        <w:pStyle w:val="Prrafodelista"/>
        <w:numPr>
          <w:ilvl w:val="0"/>
          <w:numId w:val="46"/>
        </w:numPr>
        <w:rPr>
          <w:sz w:val="22"/>
        </w:rPr>
      </w:pPr>
      <w:r w:rsidRPr="00537733">
        <w:rPr>
          <w:b/>
          <w:sz w:val="22"/>
        </w:rPr>
        <w:t>Rodea 2/3 superiores</w:t>
      </w:r>
      <w:r w:rsidRPr="00537733">
        <w:rPr>
          <w:sz w:val="22"/>
        </w:rPr>
        <w:t xml:space="preserve"> del conducto anal.</w:t>
      </w:r>
    </w:p>
    <w:p w:rsidR="00537733" w:rsidRPr="00537733" w:rsidRDefault="00537733" w:rsidP="00537733">
      <w:pPr>
        <w:pStyle w:val="Prrafodelista"/>
        <w:numPr>
          <w:ilvl w:val="0"/>
          <w:numId w:val="46"/>
        </w:numPr>
        <w:rPr>
          <w:sz w:val="22"/>
        </w:rPr>
      </w:pPr>
      <w:r w:rsidRPr="00537733">
        <w:rPr>
          <w:b/>
          <w:sz w:val="22"/>
        </w:rPr>
        <w:t>Fibras SP</w:t>
      </w:r>
      <w:r w:rsidRPr="00537733">
        <w:rPr>
          <w:sz w:val="22"/>
        </w:rPr>
        <w:t xml:space="preserve"> de los Plexos Rectal Superior (periarterial) e hipogástrico.</w:t>
      </w:r>
    </w:p>
    <w:p w:rsidR="00537733" w:rsidRDefault="00537733" w:rsidP="00537733">
      <w:pPr>
        <w:rPr>
          <w:sz w:val="22"/>
        </w:rPr>
      </w:pPr>
    </w:p>
    <w:p w:rsidR="00537733" w:rsidRPr="00537733" w:rsidRDefault="00537733" w:rsidP="00537733">
      <w:pPr>
        <w:rPr>
          <w:b/>
        </w:rPr>
      </w:pPr>
      <w:r w:rsidRPr="00537733">
        <w:rPr>
          <w:b/>
        </w:rPr>
        <w:t>Esfínter Externo del Ano</w:t>
      </w:r>
    </w:p>
    <w:p w:rsidR="00537733" w:rsidRPr="00537733" w:rsidRDefault="00537733" w:rsidP="00537733">
      <w:pPr>
        <w:pStyle w:val="Prrafodelista"/>
        <w:numPr>
          <w:ilvl w:val="0"/>
          <w:numId w:val="46"/>
        </w:numPr>
        <w:rPr>
          <w:b/>
          <w:sz w:val="22"/>
        </w:rPr>
      </w:pPr>
      <w:r w:rsidRPr="00537733">
        <w:rPr>
          <w:b/>
          <w:sz w:val="22"/>
        </w:rPr>
        <w:t>Voluntario</w:t>
      </w:r>
    </w:p>
    <w:p w:rsidR="00537733" w:rsidRPr="00537733" w:rsidRDefault="00537733" w:rsidP="00537733">
      <w:pPr>
        <w:pStyle w:val="Prrafodelista"/>
        <w:numPr>
          <w:ilvl w:val="0"/>
          <w:numId w:val="46"/>
        </w:numPr>
        <w:rPr>
          <w:sz w:val="22"/>
        </w:rPr>
      </w:pPr>
      <w:r w:rsidRPr="00537733">
        <w:rPr>
          <w:b/>
          <w:sz w:val="22"/>
        </w:rPr>
        <w:t>2/3 inferiores</w:t>
      </w:r>
      <w:r w:rsidRPr="00537733">
        <w:rPr>
          <w:sz w:val="22"/>
        </w:rPr>
        <w:t xml:space="preserve"> del conducto anal.</w:t>
      </w:r>
    </w:p>
    <w:p w:rsidR="00537733" w:rsidRDefault="00537733" w:rsidP="00537733">
      <w:pPr>
        <w:pStyle w:val="Prrafodelista"/>
        <w:numPr>
          <w:ilvl w:val="0"/>
          <w:numId w:val="46"/>
        </w:numPr>
        <w:rPr>
          <w:sz w:val="22"/>
        </w:rPr>
      </w:pPr>
      <w:r w:rsidRPr="00537733">
        <w:rPr>
          <w:sz w:val="22"/>
        </w:rPr>
        <w:t xml:space="preserve">Fijado anteriormente al </w:t>
      </w:r>
      <w:r w:rsidRPr="00537733">
        <w:rPr>
          <w:b/>
          <w:sz w:val="22"/>
        </w:rPr>
        <w:t>cuerpo perineal</w:t>
      </w:r>
      <w:r w:rsidRPr="00537733">
        <w:rPr>
          <w:sz w:val="22"/>
        </w:rPr>
        <w:t xml:space="preserve"> y posteriormente al cóccix mediante el </w:t>
      </w:r>
      <w:r w:rsidRPr="00537733">
        <w:rPr>
          <w:b/>
          <w:sz w:val="22"/>
        </w:rPr>
        <w:t>ligamento anococcígeo</w:t>
      </w:r>
      <w:r w:rsidRPr="00537733">
        <w:rPr>
          <w:sz w:val="22"/>
        </w:rPr>
        <w:t>.</w:t>
      </w:r>
    </w:p>
    <w:p w:rsidR="00505BAA" w:rsidRDefault="00505BAA" w:rsidP="00537733">
      <w:pPr>
        <w:pStyle w:val="Prrafodelista"/>
        <w:numPr>
          <w:ilvl w:val="0"/>
          <w:numId w:val="46"/>
        </w:numPr>
        <w:rPr>
          <w:sz w:val="22"/>
        </w:rPr>
      </w:pPr>
      <w:r w:rsidRPr="00713884">
        <w:rPr>
          <w:b/>
          <w:sz w:val="22"/>
        </w:rPr>
        <w:t>3 Porciones</w:t>
      </w:r>
      <w:r>
        <w:rPr>
          <w:sz w:val="22"/>
        </w:rPr>
        <w:t>: Subcutánea, superficial y profunda.</w:t>
      </w:r>
    </w:p>
    <w:p w:rsidR="00505BAA" w:rsidRDefault="00505BAA" w:rsidP="00537733">
      <w:pPr>
        <w:pStyle w:val="Prrafodelista"/>
        <w:numPr>
          <w:ilvl w:val="0"/>
          <w:numId w:val="46"/>
        </w:numPr>
        <w:rPr>
          <w:sz w:val="22"/>
        </w:rPr>
      </w:pPr>
      <w:r>
        <w:rPr>
          <w:sz w:val="22"/>
        </w:rPr>
        <w:t>Inervado por</w:t>
      </w:r>
      <w:r w:rsidRPr="00713884">
        <w:rPr>
          <w:b/>
          <w:sz w:val="22"/>
        </w:rPr>
        <w:t xml:space="preserve"> S4 (nervio rectal inferior)</w:t>
      </w:r>
    </w:p>
    <w:p w:rsidR="00505BAA" w:rsidRDefault="00505BAA" w:rsidP="00505BAA">
      <w:pPr>
        <w:pStyle w:val="Prrafodelista"/>
        <w:ind w:left="360"/>
        <w:rPr>
          <w:sz w:val="22"/>
        </w:rPr>
      </w:pPr>
    </w:p>
    <w:p w:rsidR="00505BAA" w:rsidRDefault="00505BAA" w:rsidP="00537733">
      <w:pPr>
        <w:pStyle w:val="Prrafodelista"/>
        <w:numPr>
          <w:ilvl w:val="0"/>
          <w:numId w:val="46"/>
        </w:numPr>
        <w:rPr>
          <w:sz w:val="22"/>
        </w:rPr>
      </w:pPr>
      <w:r w:rsidRPr="00713884">
        <w:rPr>
          <w:b/>
          <w:sz w:val="22"/>
        </w:rPr>
        <w:t>Columnas Anales</w:t>
      </w:r>
      <w:r>
        <w:rPr>
          <w:sz w:val="22"/>
        </w:rPr>
        <w:t>: Crestas longitudinales que caracterizan a la mitad superior de la mucosa del conducto anal, contienen ramas terminales de arteria y vena rectal superior.</w:t>
      </w:r>
    </w:p>
    <w:p w:rsidR="00505BAA" w:rsidRDefault="00505BAA" w:rsidP="00537733">
      <w:pPr>
        <w:pStyle w:val="Prrafodelista"/>
        <w:numPr>
          <w:ilvl w:val="0"/>
          <w:numId w:val="46"/>
        </w:numPr>
        <w:rPr>
          <w:sz w:val="22"/>
        </w:rPr>
      </w:pPr>
      <w:r w:rsidRPr="00713884">
        <w:rPr>
          <w:b/>
          <w:sz w:val="22"/>
        </w:rPr>
        <w:t>Unión Anorrectal</w:t>
      </w:r>
      <w:r>
        <w:rPr>
          <w:sz w:val="22"/>
        </w:rPr>
        <w:t>: Señalada por los extremos superiores de las columnas anales, donde la ampolla rectal se estrecha</w:t>
      </w:r>
    </w:p>
    <w:p w:rsidR="00713884" w:rsidRDefault="00713884" w:rsidP="00537733">
      <w:pPr>
        <w:pStyle w:val="Prrafodelista"/>
        <w:numPr>
          <w:ilvl w:val="0"/>
          <w:numId w:val="46"/>
        </w:numPr>
        <w:rPr>
          <w:sz w:val="22"/>
        </w:rPr>
      </w:pPr>
      <w:r w:rsidRPr="00713884">
        <w:rPr>
          <w:b/>
          <w:sz w:val="22"/>
        </w:rPr>
        <w:t>Válvulas Anales</w:t>
      </w:r>
      <w:r>
        <w:rPr>
          <w:sz w:val="22"/>
        </w:rPr>
        <w:t>: Unen los extremos inferiores de las columnas anales.</w:t>
      </w:r>
    </w:p>
    <w:p w:rsidR="00713884" w:rsidRDefault="00713884" w:rsidP="00537733">
      <w:pPr>
        <w:pStyle w:val="Prrafodelista"/>
        <w:numPr>
          <w:ilvl w:val="0"/>
          <w:numId w:val="46"/>
        </w:numPr>
        <w:rPr>
          <w:sz w:val="22"/>
        </w:rPr>
      </w:pPr>
      <w:r w:rsidRPr="00713884">
        <w:rPr>
          <w:b/>
          <w:sz w:val="22"/>
        </w:rPr>
        <w:t>Senos Anales</w:t>
      </w:r>
      <w:r>
        <w:rPr>
          <w:sz w:val="22"/>
        </w:rPr>
        <w:t>: Pequeños recesos por encima de las válvulas anales.</w:t>
      </w:r>
    </w:p>
    <w:p w:rsidR="00713884" w:rsidRPr="00537733" w:rsidRDefault="00512A2F" w:rsidP="00537733">
      <w:pPr>
        <w:pStyle w:val="Prrafodelista"/>
        <w:numPr>
          <w:ilvl w:val="0"/>
          <w:numId w:val="46"/>
        </w:numPr>
        <w:rPr>
          <w:sz w:val="22"/>
        </w:rPr>
      </w:pPr>
      <w:r>
        <w:rPr>
          <w:noProof/>
          <w:lang w:val="es-GT" w:eastAsia="es-GT"/>
        </w:rPr>
        <w:drawing>
          <wp:anchor distT="0" distB="0" distL="114300" distR="114300" simplePos="0" relativeHeight="251670528" behindDoc="0" locked="0" layoutInCell="1" allowOverlap="1" wp14:anchorId="26DF5F2B" wp14:editId="6252BB80">
            <wp:simplePos x="0" y="0"/>
            <wp:positionH relativeFrom="column">
              <wp:posOffset>3524250</wp:posOffset>
            </wp:positionH>
            <wp:positionV relativeFrom="paragraph">
              <wp:posOffset>252730</wp:posOffset>
            </wp:positionV>
            <wp:extent cx="3657600" cy="3028950"/>
            <wp:effectExtent l="0" t="0" r="0" b="0"/>
            <wp:wrapSquare wrapText="bothSides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657600" cy="3028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3884" w:rsidRPr="00713884">
        <w:rPr>
          <w:b/>
          <w:sz w:val="22"/>
        </w:rPr>
        <w:t>Línea Pectínea</w:t>
      </w:r>
      <w:r w:rsidR="00713884">
        <w:rPr>
          <w:sz w:val="22"/>
        </w:rPr>
        <w:t>: Límite inferior de las válvulas anales, señala la unión de la porción superior del conducto anal y la porción inferior.</w:t>
      </w:r>
    </w:p>
    <w:p w:rsidR="00537733" w:rsidRDefault="00537733" w:rsidP="00537733">
      <w:pPr>
        <w:rPr>
          <w:sz w:val="22"/>
        </w:rPr>
      </w:pPr>
    </w:p>
    <w:p w:rsidR="00537733" w:rsidRDefault="00B73A09" w:rsidP="00B73A09">
      <w:pPr>
        <w:pStyle w:val="Ttulo3"/>
      </w:pPr>
      <w:r>
        <w:t>Vascularización</w:t>
      </w:r>
    </w:p>
    <w:p w:rsidR="00537733" w:rsidRPr="00D11E36" w:rsidRDefault="00B73A09" w:rsidP="00D11E36">
      <w:pPr>
        <w:pStyle w:val="Prrafodelista"/>
        <w:numPr>
          <w:ilvl w:val="0"/>
          <w:numId w:val="47"/>
        </w:numPr>
        <w:ind w:left="360"/>
        <w:rPr>
          <w:sz w:val="22"/>
        </w:rPr>
      </w:pPr>
      <w:r w:rsidRPr="00D11E36">
        <w:rPr>
          <w:b/>
          <w:sz w:val="22"/>
        </w:rPr>
        <w:t>Arteria Rectal Superior</w:t>
      </w:r>
      <w:r w:rsidRPr="00D11E36">
        <w:rPr>
          <w:sz w:val="22"/>
        </w:rPr>
        <w:t>: Irriga porción superior a la línea pectínea del conducto anal</w:t>
      </w:r>
    </w:p>
    <w:p w:rsidR="00B73A09" w:rsidRPr="00D11E36" w:rsidRDefault="00B73A09" w:rsidP="00D11E36">
      <w:pPr>
        <w:pStyle w:val="Prrafodelista"/>
        <w:numPr>
          <w:ilvl w:val="0"/>
          <w:numId w:val="47"/>
        </w:numPr>
        <w:ind w:left="360"/>
        <w:rPr>
          <w:sz w:val="22"/>
        </w:rPr>
      </w:pPr>
      <w:r w:rsidRPr="00D11E36">
        <w:rPr>
          <w:b/>
          <w:sz w:val="22"/>
        </w:rPr>
        <w:t>Arteria Rectales inferiores</w:t>
      </w:r>
      <w:r w:rsidRPr="00D11E36">
        <w:rPr>
          <w:sz w:val="22"/>
        </w:rPr>
        <w:t>: Irrigan porción del conducto anal inferior a la línea pectínea</w:t>
      </w:r>
    </w:p>
    <w:p w:rsidR="00B73A09" w:rsidRPr="00D11E36" w:rsidRDefault="00B73A09" w:rsidP="00D11E36">
      <w:pPr>
        <w:pStyle w:val="Prrafodelista"/>
        <w:numPr>
          <w:ilvl w:val="0"/>
          <w:numId w:val="47"/>
        </w:numPr>
        <w:ind w:left="360"/>
        <w:rPr>
          <w:sz w:val="22"/>
        </w:rPr>
      </w:pPr>
      <w:r w:rsidRPr="00D11E36">
        <w:rPr>
          <w:b/>
          <w:sz w:val="22"/>
        </w:rPr>
        <w:t>Arterias Rectales medias</w:t>
      </w:r>
      <w:r w:rsidRPr="00D11E36">
        <w:rPr>
          <w:sz w:val="22"/>
        </w:rPr>
        <w:t>: Se anastomosan con las superiores e inferiores.</w:t>
      </w:r>
    </w:p>
    <w:p w:rsidR="00537733" w:rsidRDefault="00537733" w:rsidP="00D11E36">
      <w:pPr>
        <w:rPr>
          <w:sz w:val="22"/>
        </w:rPr>
      </w:pPr>
    </w:p>
    <w:p w:rsidR="00537733" w:rsidRPr="00D11E36" w:rsidRDefault="00B73A09" w:rsidP="00D11E36">
      <w:pPr>
        <w:pStyle w:val="Prrafodelista"/>
        <w:numPr>
          <w:ilvl w:val="0"/>
          <w:numId w:val="47"/>
        </w:numPr>
        <w:ind w:left="360"/>
        <w:rPr>
          <w:sz w:val="22"/>
        </w:rPr>
      </w:pPr>
      <w:r w:rsidRPr="00D11E36">
        <w:rPr>
          <w:b/>
          <w:sz w:val="22"/>
        </w:rPr>
        <w:t>División Anterior de la AII</w:t>
      </w:r>
      <w:r w:rsidRPr="00D11E36">
        <w:rPr>
          <w:sz w:val="22"/>
        </w:rPr>
        <w:t xml:space="preserve"> </w:t>
      </w:r>
      <w:r w:rsidRPr="00B73A09">
        <w:sym w:font="Wingdings" w:char="F0E0"/>
      </w:r>
      <w:r w:rsidRPr="00D11E36">
        <w:rPr>
          <w:sz w:val="22"/>
        </w:rPr>
        <w:t xml:space="preserve"> Pudenda Interna </w:t>
      </w:r>
      <w:r w:rsidRPr="00B73A09">
        <w:sym w:font="Wingdings" w:char="F0E0"/>
      </w:r>
      <w:r w:rsidRPr="00D11E36">
        <w:rPr>
          <w:sz w:val="22"/>
        </w:rPr>
        <w:t xml:space="preserve"> Rectal Inferior, Perineal, arteria profunda del clítoris y Arteria dorsal del clítoris.</w:t>
      </w:r>
    </w:p>
    <w:p w:rsidR="00B73A09" w:rsidRPr="00D11E36" w:rsidRDefault="00B73A09" w:rsidP="00D11E36">
      <w:pPr>
        <w:pStyle w:val="Prrafodelista"/>
        <w:numPr>
          <w:ilvl w:val="0"/>
          <w:numId w:val="47"/>
        </w:numPr>
        <w:ind w:left="360"/>
        <w:rPr>
          <w:sz w:val="22"/>
        </w:rPr>
      </w:pPr>
      <w:r w:rsidRPr="00D11E36">
        <w:rPr>
          <w:b/>
          <w:sz w:val="22"/>
        </w:rPr>
        <w:t>Arteria Perineal</w:t>
      </w:r>
      <w:r w:rsidRPr="00D11E36">
        <w:rPr>
          <w:sz w:val="22"/>
        </w:rPr>
        <w:t xml:space="preserve"> </w:t>
      </w:r>
      <w:r w:rsidRPr="00B73A09">
        <w:sym w:font="Wingdings" w:char="F0E0"/>
      </w:r>
      <w:r w:rsidRPr="00D11E36">
        <w:rPr>
          <w:sz w:val="22"/>
        </w:rPr>
        <w:t xml:space="preserve"> Labial Posterior y arteria del bulbo del vestíbulo</w:t>
      </w:r>
    </w:p>
    <w:p w:rsidR="00537733" w:rsidRDefault="00537733" w:rsidP="00537733">
      <w:pPr>
        <w:rPr>
          <w:sz w:val="22"/>
        </w:rPr>
      </w:pPr>
    </w:p>
    <w:p w:rsidR="0003080E" w:rsidRPr="0003080E" w:rsidRDefault="0003080E" w:rsidP="0003080E">
      <w:pPr>
        <w:pStyle w:val="Prrafodelista"/>
        <w:numPr>
          <w:ilvl w:val="0"/>
          <w:numId w:val="48"/>
        </w:numPr>
        <w:rPr>
          <w:sz w:val="22"/>
        </w:rPr>
      </w:pPr>
      <w:r w:rsidRPr="0003080E">
        <w:rPr>
          <w:b/>
          <w:sz w:val="22"/>
        </w:rPr>
        <w:t>El plexo venoso rectal interno</w:t>
      </w:r>
      <w:r w:rsidRPr="0003080E">
        <w:rPr>
          <w:sz w:val="22"/>
        </w:rPr>
        <w:t>: drena en ambas direcciones.</w:t>
      </w:r>
    </w:p>
    <w:p w:rsidR="0003080E" w:rsidRPr="0003080E" w:rsidRDefault="0003080E" w:rsidP="0003080E">
      <w:pPr>
        <w:pStyle w:val="Prrafodelista"/>
        <w:numPr>
          <w:ilvl w:val="0"/>
          <w:numId w:val="48"/>
        </w:numPr>
        <w:rPr>
          <w:sz w:val="22"/>
        </w:rPr>
      </w:pPr>
      <w:r w:rsidRPr="0003080E">
        <w:rPr>
          <w:sz w:val="22"/>
        </w:rPr>
        <w:t xml:space="preserve">Superior a línea pectínea </w:t>
      </w:r>
      <w:r w:rsidRPr="0003080E">
        <w:sym w:font="Wingdings" w:char="F0E0"/>
      </w:r>
      <w:r w:rsidRPr="0003080E">
        <w:rPr>
          <w:sz w:val="22"/>
        </w:rPr>
        <w:t xml:space="preserve"> </w:t>
      </w:r>
      <w:r w:rsidRPr="0003080E">
        <w:rPr>
          <w:b/>
          <w:sz w:val="22"/>
        </w:rPr>
        <w:t>Vena Rectal Superior</w:t>
      </w:r>
      <w:r w:rsidRPr="0003080E">
        <w:rPr>
          <w:sz w:val="22"/>
        </w:rPr>
        <w:t xml:space="preserve"> </w:t>
      </w:r>
      <w:r w:rsidRPr="0003080E">
        <w:sym w:font="Wingdings" w:char="F0E0"/>
      </w:r>
      <w:r w:rsidRPr="0003080E">
        <w:rPr>
          <w:sz w:val="22"/>
        </w:rPr>
        <w:t xml:space="preserve"> VMI</w:t>
      </w:r>
    </w:p>
    <w:p w:rsidR="00537733" w:rsidRPr="0003080E" w:rsidRDefault="0003080E" w:rsidP="0003080E">
      <w:pPr>
        <w:pStyle w:val="Prrafodelista"/>
        <w:numPr>
          <w:ilvl w:val="0"/>
          <w:numId w:val="48"/>
        </w:numPr>
        <w:rPr>
          <w:sz w:val="22"/>
        </w:rPr>
      </w:pPr>
      <w:r w:rsidRPr="0003080E">
        <w:rPr>
          <w:sz w:val="22"/>
        </w:rPr>
        <w:t xml:space="preserve">Inferior a línea pectínea </w:t>
      </w:r>
      <w:r w:rsidRPr="0003080E">
        <w:sym w:font="Wingdings" w:char="F0E0"/>
      </w:r>
      <w:r w:rsidRPr="0003080E">
        <w:rPr>
          <w:sz w:val="22"/>
        </w:rPr>
        <w:t xml:space="preserve"> </w:t>
      </w:r>
      <w:r w:rsidRPr="0003080E">
        <w:rPr>
          <w:b/>
          <w:sz w:val="22"/>
        </w:rPr>
        <w:t>Vena Recta Inferior</w:t>
      </w:r>
      <w:r w:rsidRPr="0003080E">
        <w:rPr>
          <w:sz w:val="22"/>
        </w:rPr>
        <w:t xml:space="preserve"> </w:t>
      </w:r>
      <w:r w:rsidRPr="0003080E">
        <w:sym w:font="Wingdings" w:char="F0E0"/>
      </w:r>
      <w:r w:rsidRPr="0003080E">
        <w:rPr>
          <w:sz w:val="22"/>
        </w:rPr>
        <w:t xml:space="preserve"> VCI</w:t>
      </w:r>
    </w:p>
    <w:p w:rsidR="0003080E" w:rsidRPr="0003080E" w:rsidRDefault="0003080E" w:rsidP="0003080E">
      <w:pPr>
        <w:pStyle w:val="Prrafodelista"/>
        <w:numPr>
          <w:ilvl w:val="0"/>
          <w:numId w:val="48"/>
        </w:numPr>
        <w:rPr>
          <w:sz w:val="22"/>
        </w:rPr>
      </w:pPr>
      <w:r w:rsidRPr="0003080E">
        <w:rPr>
          <w:sz w:val="22"/>
        </w:rPr>
        <w:t xml:space="preserve">Ampolla rectal </w:t>
      </w:r>
      <w:r w:rsidRPr="0003080E">
        <w:sym w:font="Wingdings" w:char="F0E0"/>
      </w:r>
      <w:r w:rsidRPr="0003080E">
        <w:rPr>
          <w:sz w:val="22"/>
        </w:rPr>
        <w:t xml:space="preserve"> </w:t>
      </w:r>
      <w:r w:rsidRPr="0003080E">
        <w:rPr>
          <w:b/>
          <w:sz w:val="22"/>
        </w:rPr>
        <w:t>Venas Rectales medias</w:t>
      </w:r>
      <w:r w:rsidRPr="0003080E">
        <w:rPr>
          <w:sz w:val="22"/>
        </w:rPr>
        <w:t xml:space="preserve"> </w:t>
      </w:r>
      <w:r w:rsidRPr="0003080E">
        <w:sym w:font="Wingdings" w:char="F0E0"/>
      </w:r>
      <w:r w:rsidRPr="0003080E">
        <w:rPr>
          <w:sz w:val="22"/>
        </w:rPr>
        <w:t xml:space="preserve"> VII </w:t>
      </w:r>
    </w:p>
    <w:p w:rsidR="00537733" w:rsidRDefault="00537733" w:rsidP="00537733">
      <w:pPr>
        <w:rPr>
          <w:sz w:val="22"/>
        </w:rPr>
      </w:pPr>
    </w:p>
    <w:p w:rsidR="0092653C" w:rsidRPr="0092653C" w:rsidRDefault="0092653C" w:rsidP="0092653C">
      <w:pPr>
        <w:pStyle w:val="Prrafodelista"/>
        <w:numPr>
          <w:ilvl w:val="0"/>
          <w:numId w:val="48"/>
        </w:numPr>
        <w:rPr>
          <w:sz w:val="22"/>
        </w:rPr>
      </w:pPr>
      <w:r w:rsidRPr="0092653C">
        <w:rPr>
          <w:sz w:val="22"/>
        </w:rPr>
        <w:t xml:space="preserve">Superior a línea Pectínea </w:t>
      </w:r>
      <w:r w:rsidRPr="0092653C">
        <w:sym w:font="Wingdings" w:char="F0E0"/>
      </w:r>
      <w:r w:rsidRPr="0092653C">
        <w:rPr>
          <w:sz w:val="22"/>
        </w:rPr>
        <w:t xml:space="preserve"> </w:t>
      </w:r>
      <w:r w:rsidRPr="0092653C">
        <w:rPr>
          <w:b/>
          <w:sz w:val="22"/>
        </w:rPr>
        <w:t>Nódulos Iliacos Internos</w:t>
      </w:r>
      <w:r w:rsidRPr="0092653C">
        <w:rPr>
          <w:sz w:val="22"/>
        </w:rPr>
        <w:t xml:space="preserve"> </w:t>
      </w:r>
      <w:r w:rsidRPr="0092653C">
        <w:sym w:font="Wingdings" w:char="F0E0"/>
      </w:r>
      <w:r w:rsidRPr="0092653C">
        <w:rPr>
          <w:sz w:val="22"/>
        </w:rPr>
        <w:t xml:space="preserve"> nódulos Ilíacos Comunes y lumbares</w:t>
      </w:r>
    </w:p>
    <w:p w:rsidR="0092653C" w:rsidRPr="0092653C" w:rsidRDefault="0092653C" w:rsidP="0092653C">
      <w:pPr>
        <w:pStyle w:val="Prrafodelista"/>
        <w:numPr>
          <w:ilvl w:val="0"/>
          <w:numId w:val="48"/>
        </w:numPr>
        <w:rPr>
          <w:sz w:val="22"/>
        </w:rPr>
      </w:pPr>
      <w:r w:rsidRPr="0092653C">
        <w:rPr>
          <w:sz w:val="22"/>
        </w:rPr>
        <w:t xml:space="preserve">Inferior a línea pectínea </w:t>
      </w:r>
      <w:r w:rsidRPr="0092653C">
        <w:sym w:font="Wingdings" w:char="F0E0"/>
      </w:r>
      <w:r w:rsidRPr="0092653C">
        <w:rPr>
          <w:sz w:val="22"/>
        </w:rPr>
        <w:t xml:space="preserve"> </w:t>
      </w:r>
      <w:r w:rsidRPr="0092653C">
        <w:rPr>
          <w:b/>
          <w:sz w:val="22"/>
        </w:rPr>
        <w:t>Nódulos linfáticos Inguinales superficiales</w:t>
      </w:r>
    </w:p>
    <w:p w:rsidR="0092653C" w:rsidRDefault="0092653C" w:rsidP="0092653C">
      <w:pPr>
        <w:pStyle w:val="Ttulo3"/>
      </w:pPr>
      <w:r>
        <w:rPr>
          <w:noProof/>
          <w:lang w:val="es-GT" w:eastAsia="es-GT"/>
        </w:rPr>
        <w:drawing>
          <wp:anchor distT="0" distB="0" distL="114300" distR="114300" simplePos="0" relativeHeight="251671552" behindDoc="0" locked="0" layoutInCell="1" allowOverlap="1" wp14:anchorId="2DBB91DF" wp14:editId="0FD7F65A">
            <wp:simplePos x="0" y="0"/>
            <wp:positionH relativeFrom="column">
              <wp:posOffset>1292860</wp:posOffset>
            </wp:positionH>
            <wp:positionV relativeFrom="paragraph">
              <wp:posOffset>97790</wp:posOffset>
            </wp:positionV>
            <wp:extent cx="6040755" cy="2895600"/>
            <wp:effectExtent l="0" t="0" r="0" b="0"/>
            <wp:wrapSquare wrapText="bothSides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040755" cy="2895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37733" w:rsidRDefault="0092653C" w:rsidP="0092653C">
      <w:pPr>
        <w:pStyle w:val="Ttulo3"/>
      </w:pPr>
      <w:r>
        <w:t>Inervación</w:t>
      </w:r>
    </w:p>
    <w:p w:rsidR="00537733" w:rsidRDefault="0092653C" w:rsidP="00537733">
      <w:pPr>
        <w:rPr>
          <w:sz w:val="22"/>
        </w:rPr>
      </w:pPr>
      <w:r>
        <w:rPr>
          <w:sz w:val="22"/>
        </w:rPr>
        <w:t xml:space="preserve">Superior a línea pectínea </w:t>
      </w:r>
      <w:r w:rsidRPr="0092653C">
        <w:rPr>
          <w:sz w:val="22"/>
        </w:rPr>
        <w:sym w:font="Wingdings" w:char="F0E0"/>
      </w:r>
      <w:r>
        <w:rPr>
          <w:sz w:val="22"/>
        </w:rPr>
        <w:t xml:space="preserve"> </w:t>
      </w:r>
      <w:r w:rsidRPr="0092653C">
        <w:rPr>
          <w:b/>
          <w:sz w:val="22"/>
        </w:rPr>
        <w:t>Plexo hipogástrico inferior</w:t>
      </w:r>
      <w:r>
        <w:rPr>
          <w:sz w:val="22"/>
        </w:rPr>
        <w:t xml:space="preserve"> (SP, PSP y aferentes)</w:t>
      </w:r>
    </w:p>
    <w:p w:rsidR="0092653C" w:rsidRDefault="0092653C" w:rsidP="00537733">
      <w:pPr>
        <w:rPr>
          <w:sz w:val="22"/>
        </w:rPr>
      </w:pPr>
    </w:p>
    <w:p w:rsidR="0092653C" w:rsidRPr="00537733" w:rsidRDefault="0092653C" w:rsidP="00537733">
      <w:pPr>
        <w:rPr>
          <w:sz w:val="22"/>
        </w:rPr>
      </w:pPr>
      <w:r>
        <w:rPr>
          <w:sz w:val="22"/>
        </w:rPr>
        <w:t xml:space="preserve">Inferior a línea pectínea </w:t>
      </w:r>
      <w:r w:rsidRPr="0092653C">
        <w:rPr>
          <w:sz w:val="22"/>
        </w:rPr>
        <w:sym w:font="Wingdings" w:char="F0E0"/>
      </w:r>
      <w:r>
        <w:rPr>
          <w:sz w:val="22"/>
        </w:rPr>
        <w:t xml:space="preserve"> </w:t>
      </w:r>
      <w:r w:rsidRPr="0092653C">
        <w:rPr>
          <w:b/>
          <w:sz w:val="22"/>
        </w:rPr>
        <w:t>Nervios anales inferiores</w:t>
      </w:r>
      <w:r>
        <w:rPr>
          <w:sz w:val="22"/>
        </w:rPr>
        <w:t xml:space="preserve"> ramos del </w:t>
      </w:r>
      <w:r w:rsidRPr="0092653C">
        <w:rPr>
          <w:b/>
          <w:sz w:val="22"/>
        </w:rPr>
        <w:t>Nervio Pudendo</w:t>
      </w:r>
    </w:p>
    <w:p w:rsidR="00537733" w:rsidRDefault="00537733">
      <w:pPr>
        <w:spacing w:after="200" w:line="276" w:lineRule="auto"/>
        <w:jc w:val="left"/>
        <w:rPr>
          <w:rFonts w:asciiTheme="majorHAnsi" w:eastAsiaTheme="majorEastAsia" w:hAnsiTheme="majorHAnsi" w:cstheme="majorBidi"/>
          <w:b/>
          <w:bCs/>
          <w:sz w:val="32"/>
          <w:szCs w:val="28"/>
        </w:rPr>
      </w:pPr>
      <w:r>
        <w:rPr>
          <w:sz w:val="32"/>
        </w:rPr>
        <w:br w:type="page"/>
      </w:r>
    </w:p>
    <w:p w:rsidR="00AB0912" w:rsidRPr="00AB0912" w:rsidRDefault="00AB0912" w:rsidP="00AB0912">
      <w:pPr>
        <w:pStyle w:val="Ttulo1"/>
        <w:rPr>
          <w:sz w:val="32"/>
        </w:rPr>
      </w:pPr>
      <w:r w:rsidRPr="00AB0912">
        <w:rPr>
          <w:sz w:val="32"/>
        </w:rPr>
        <w:lastRenderedPageBreak/>
        <w:t>Triángulo Urogenital Femenino</w:t>
      </w:r>
    </w:p>
    <w:p w:rsidR="00AB0912" w:rsidRDefault="00AB0912" w:rsidP="00AB0912">
      <w:pPr>
        <w:pStyle w:val="Ttulo2"/>
      </w:pPr>
      <w:r>
        <w:t xml:space="preserve">Genitales Externos Femeninos: </w:t>
      </w:r>
    </w:p>
    <w:p w:rsidR="00AB0912" w:rsidRPr="00AB0912" w:rsidRDefault="0092653C" w:rsidP="00AB0912">
      <w:pPr>
        <w:pStyle w:val="Prrafodelista"/>
        <w:numPr>
          <w:ilvl w:val="0"/>
          <w:numId w:val="27"/>
        </w:numPr>
        <w:rPr>
          <w:sz w:val="22"/>
        </w:rPr>
      </w:pPr>
      <w:r>
        <w:rPr>
          <w:noProof/>
          <w:lang w:val="es-GT" w:eastAsia="es-GT"/>
        </w:rPr>
        <w:drawing>
          <wp:anchor distT="0" distB="0" distL="114300" distR="114300" simplePos="0" relativeHeight="251673600" behindDoc="0" locked="0" layoutInCell="1" allowOverlap="1" wp14:anchorId="28988FAC" wp14:editId="7FCC82E9">
            <wp:simplePos x="0" y="0"/>
            <wp:positionH relativeFrom="column">
              <wp:posOffset>2085975</wp:posOffset>
            </wp:positionH>
            <wp:positionV relativeFrom="paragraph">
              <wp:posOffset>178435</wp:posOffset>
            </wp:positionV>
            <wp:extent cx="5181600" cy="2257425"/>
            <wp:effectExtent l="0" t="0" r="0" b="9525"/>
            <wp:wrapSquare wrapText="bothSides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55" t="27842" r="2885" b="18513"/>
                    <a:stretch/>
                  </pic:blipFill>
                  <pic:spPr bwMode="auto">
                    <a:xfrm>
                      <a:off x="0" y="0"/>
                      <a:ext cx="5181600" cy="2257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B0912" w:rsidRPr="00AB0912">
        <w:rPr>
          <w:sz w:val="22"/>
        </w:rPr>
        <w:t>Monte del pubis, labios mayores (hendidura vulvar), labios menores (vestíbulo de la vagina), clítoris, bulbos del vestíbulo y glándulas vestibulares.</w:t>
      </w:r>
    </w:p>
    <w:p w:rsidR="00AB0912" w:rsidRPr="00AB0912" w:rsidRDefault="00AB0912" w:rsidP="00AB0912">
      <w:pPr>
        <w:pStyle w:val="Prrafodelista"/>
        <w:numPr>
          <w:ilvl w:val="0"/>
          <w:numId w:val="27"/>
        </w:numPr>
        <w:rPr>
          <w:sz w:val="22"/>
        </w:rPr>
      </w:pPr>
      <w:r w:rsidRPr="00AB0912">
        <w:rPr>
          <w:b/>
        </w:rPr>
        <w:t>Vulva</w:t>
      </w:r>
      <w:r w:rsidRPr="00AB0912">
        <w:rPr>
          <w:sz w:val="22"/>
        </w:rPr>
        <w:t>: Contiene todos los genitales externos femeninos, actúa como:</w:t>
      </w:r>
    </w:p>
    <w:p w:rsidR="00AB0912" w:rsidRPr="00AB0912" w:rsidRDefault="00AB0912" w:rsidP="00AB0912">
      <w:pPr>
        <w:pStyle w:val="Prrafodelista"/>
        <w:numPr>
          <w:ilvl w:val="1"/>
          <w:numId w:val="27"/>
        </w:numPr>
        <w:rPr>
          <w:sz w:val="22"/>
        </w:rPr>
      </w:pPr>
      <w:r w:rsidRPr="00AB0912">
        <w:rPr>
          <w:sz w:val="22"/>
        </w:rPr>
        <w:t>Tejido sensitivo y eréctil.</w:t>
      </w:r>
    </w:p>
    <w:p w:rsidR="00AB0912" w:rsidRPr="00AB0912" w:rsidRDefault="00AB0912" w:rsidP="00AB0912">
      <w:pPr>
        <w:pStyle w:val="Prrafodelista"/>
        <w:numPr>
          <w:ilvl w:val="1"/>
          <w:numId w:val="27"/>
        </w:numPr>
        <w:rPr>
          <w:sz w:val="22"/>
        </w:rPr>
      </w:pPr>
      <w:r w:rsidRPr="00AB0912">
        <w:rPr>
          <w:sz w:val="22"/>
        </w:rPr>
        <w:t>Dirige el flujo de orina</w:t>
      </w:r>
    </w:p>
    <w:p w:rsidR="00AB0912" w:rsidRPr="00AB0912" w:rsidRDefault="00AB0912" w:rsidP="00AB0912">
      <w:pPr>
        <w:pStyle w:val="Prrafodelista"/>
        <w:numPr>
          <w:ilvl w:val="1"/>
          <w:numId w:val="27"/>
        </w:numPr>
        <w:rPr>
          <w:sz w:val="22"/>
        </w:rPr>
      </w:pPr>
      <w:r w:rsidRPr="00AB0912">
        <w:rPr>
          <w:sz w:val="22"/>
        </w:rPr>
        <w:t>Evita la entrada de material extraño al tracto urogenital.</w:t>
      </w:r>
    </w:p>
    <w:p w:rsidR="00AB0912" w:rsidRDefault="00AB0912" w:rsidP="00D90EBC">
      <w:pPr>
        <w:rPr>
          <w:sz w:val="22"/>
        </w:rPr>
      </w:pPr>
    </w:p>
    <w:p w:rsidR="00AB0912" w:rsidRPr="00D90EBC" w:rsidRDefault="00AB0912" w:rsidP="00AB0912">
      <w:pPr>
        <w:pStyle w:val="Ttulo3"/>
      </w:pPr>
      <w:r>
        <w:t>Monte del Pubis</w:t>
      </w:r>
    </w:p>
    <w:p w:rsidR="00D90EBC" w:rsidRPr="00E8325F" w:rsidRDefault="002928E3" w:rsidP="00E8325F">
      <w:pPr>
        <w:pStyle w:val="Prrafodelista"/>
        <w:numPr>
          <w:ilvl w:val="0"/>
          <w:numId w:val="32"/>
        </w:numPr>
        <w:rPr>
          <w:sz w:val="22"/>
        </w:rPr>
      </w:pPr>
      <w:r w:rsidRPr="00E8325F">
        <w:rPr>
          <w:b/>
          <w:sz w:val="22"/>
        </w:rPr>
        <w:t>Eminencia adiposa</w:t>
      </w:r>
      <w:r w:rsidRPr="00E8325F">
        <w:rPr>
          <w:sz w:val="22"/>
        </w:rPr>
        <w:t xml:space="preserve"> redondeada anterior a la </w:t>
      </w:r>
      <w:r w:rsidRPr="00E8325F">
        <w:rPr>
          <w:sz w:val="22"/>
          <w:u w:val="single"/>
        </w:rPr>
        <w:t>sínfisis del pubis, tubérculos</w:t>
      </w:r>
      <w:r w:rsidRPr="00E8325F">
        <w:rPr>
          <w:sz w:val="22"/>
        </w:rPr>
        <w:t xml:space="preserve"> y </w:t>
      </w:r>
      <w:r w:rsidRPr="00E8325F">
        <w:rPr>
          <w:sz w:val="22"/>
          <w:u w:val="single"/>
        </w:rPr>
        <w:t>ramas superiores del pubis</w:t>
      </w:r>
      <w:r w:rsidRPr="00E8325F">
        <w:rPr>
          <w:sz w:val="22"/>
        </w:rPr>
        <w:t>.</w:t>
      </w:r>
    </w:p>
    <w:p w:rsidR="002928E3" w:rsidRPr="00E8325F" w:rsidRDefault="002928E3" w:rsidP="00E8325F">
      <w:pPr>
        <w:pStyle w:val="Prrafodelista"/>
        <w:numPr>
          <w:ilvl w:val="0"/>
          <w:numId w:val="32"/>
        </w:numPr>
        <w:rPr>
          <w:sz w:val="22"/>
        </w:rPr>
      </w:pPr>
      <w:r w:rsidRPr="00E8325F">
        <w:rPr>
          <w:sz w:val="22"/>
        </w:rPr>
        <w:t xml:space="preserve">La superficie se continúa con la </w:t>
      </w:r>
      <w:r w:rsidRPr="00E8325F">
        <w:rPr>
          <w:sz w:val="22"/>
          <w:u w:val="single"/>
        </w:rPr>
        <w:t>pared anterior del abdomen</w:t>
      </w:r>
      <w:r w:rsidRPr="00E8325F">
        <w:rPr>
          <w:sz w:val="22"/>
        </w:rPr>
        <w:t>.</w:t>
      </w:r>
    </w:p>
    <w:p w:rsidR="002928E3" w:rsidRDefault="002928E3" w:rsidP="00D90EBC">
      <w:pPr>
        <w:rPr>
          <w:sz w:val="22"/>
        </w:rPr>
      </w:pPr>
    </w:p>
    <w:p w:rsidR="002928E3" w:rsidRDefault="002928E3" w:rsidP="002928E3">
      <w:pPr>
        <w:pStyle w:val="Ttulo3"/>
      </w:pPr>
      <w:r>
        <w:t>Labios Mayores</w:t>
      </w:r>
    </w:p>
    <w:p w:rsidR="002928E3" w:rsidRPr="00E8325F" w:rsidRDefault="00E8325F" w:rsidP="00E8325F">
      <w:pPr>
        <w:pStyle w:val="Prrafodelista"/>
        <w:numPr>
          <w:ilvl w:val="0"/>
          <w:numId w:val="33"/>
        </w:numPr>
        <w:rPr>
          <w:sz w:val="22"/>
        </w:rPr>
      </w:pPr>
      <w:r w:rsidRPr="00E8325F">
        <w:rPr>
          <w:sz w:val="22"/>
        </w:rPr>
        <w:t xml:space="preserve">Proporcionan protección al </w:t>
      </w:r>
      <w:r w:rsidRPr="00E8325F">
        <w:rPr>
          <w:sz w:val="22"/>
          <w:u w:val="single"/>
        </w:rPr>
        <w:t>clítoris y orificios externo de la uretra y vaginal</w:t>
      </w:r>
    </w:p>
    <w:p w:rsidR="00E8325F" w:rsidRPr="00E8325F" w:rsidRDefault="00E8325F" w:rsidP="00E8325F">
      <w:pPr>
        <w:pStyle w:val="Prrafodelista"/>
        <w:numPr>
          <w:ilvl w:val="0"/>
          <w:numId w:val="33"/>
        </w:numPr>
        <w:rPr>
          <w:sz w:val="22"/>
        </w:rPr>
      </w:pPr>
      <w:r w:rsidRPr="00E8325F">
        <w:rPr>
          <w:sz w:val="22"/>
        </w:rPr>
        <w:t xml:space="preserve">Cada labio lleno de un </w:t>
      </w:r>
      <w:r w:rsidRPr="00E8325F">
        <w:rPr>
          <w:sz w:val="22"/>
          <w:u w:val="single"/>
        </w:rPr>
        <w:t>proceso digitiforme</w:t>
      </w:r>
      <w:r w:rsidRPr="00E8325F">
        <w:rPr>
          <w:sz w:val="22"/>
        </w:rPr>
        <w:t xml:space="preserve"> contiene </w:t>
      </w:r>
      <w:r w:rsidRPr="00E8325F">
        <w:rPr>
          <w:b/>
          <w:sz w:val="22"/>
        </w:rPr>
        <w:t>músculo</w:t>
      </w:r>
      <w:r w:rsidRPr="00E8325F">
        <w:rPr>
          <w:sz w:val="22"/>
        </w:rPr>
        <w:t xml:space="preserve"> y la terminación del </w:t>
      </w:r>
      <w:r w:rsidRPr="00E8325F">
        <w:rPr>
          <w:b/>
          <w:sz w:val="22"/>
        </w:rPr>
        <w:t>ligamento redondo del útero</w:t>
      </w:r>
      <w:r w:rsidRPr="00E8325F">
        <w:rPr>
          <w:sz w:val="22"/>
        </w:rPr>
        <w:t>.</w:t>
      </w:r>
    </w:p>
    <w:p w:rsidR="00E8325F" w:rsidRDefault="00E8325F" w:rsidP="00E8325F">
      <w:pPr>
        <w:pStyle w:val="Prrafodelista"/>
        <w:numPr>
          <w:ilvl w:val="0"/>
          <w:numId w:val="33"/>
        </w:numPr>
        <w:rPr>
          <w:sz w:val="22"/>
        </w:rPr>
      </w:pPr>
      <w:r w:rsidRPr="00E8325F">
        <w:rPr>
          <w:sz w:val="22"/>
        </w:rPr>
        <w:t xml:space="preserve">Se sitúan a los lados de la </w:t>
      </w:r>
      <w:r w:rsidRPr="00E8325F">
        <w:rPr>
          <w:b/>
          <w:sz w:val="22"/>
        </w:rPr>
        <w:t>hendidura vulvar</w:t>
      </w:r>
      <w:r>
        <w:rPr>
          <w:b/>
          <w:sz w:val="22"/>
        </w:rPr>
        <w:t xml:space="preserve"> </w:t>
      </w:r>
      <w:r>
        <w:rPr>
          <w:sz w:val="22"/>
        </w:rPr>
        <w:t>(en ella están los labios menores y vestíbulo)</w:t>
      </w:r>
      <w:r w:rsidRPr="00E8325F">
        <w:rPr>
          <w:sz w:val="22"/>
        </w:rPr>
        <w:t>.</w:t>
      </w:r>
    </w:p>
    <w:p w:rsidR="00E8325F" w:rsidRDefault="00E8325F" w:rsidP="00E8325F">
      <w:pPr>
        <w:pStyle w:val="Prrafodelista"/>
        <w:numPr>
          <w:ilvl w:val="0"/>
          <w:numId w:val="33"/>
        </w:numPr>
        <w:rPr>
          <w:sz w:val="22"/>
        </w:rPr>
      </w:pPr>
      <w:r>
        <w:rPr>
          <w:sz w:val="22"/>
        </w:rPr>
        <w:t xml:space="preserve">Son más </w:t>
      </w:r>
      <w:r w:rsidRPr="00E8325F">
        <w:rPr>
          <w:sz w:val="22"/>
          <w:u w:val="single"/>
        </w:rPr>
        <w:t>gruesos anteriormente</w:t>
      </w:r>
      <w:r>
        <w:rPr>
          <w:sz w:val="22"/>
        </w:rPr>
        <w:t xml:space="preserve"> donde forman la </w:t>
      </w:r>
      <w:r w:rsidRPr="00E8325F">
        <w:rPr>
          <w:b/>
          <w:sz w:val="22"/>
        </w:rPr>
        <w:t>comisura anterior</w:t>
      </w:r>
      <w:r>
        <w:rPr>
          <w:sz w:val="22"/>
        </w:rPr>
        <w:t>.</w:t>
      </w:r>
    </w:p>
    <w:p w:rsidR="00E8325F" w:rsidRPr="00E8325F" w:rsidRDefault="00E8325F" w:rsidP="00E8325F">
      <w:pPr>
        <w:pStyle w:val="Prrafodelista"/>
        <w:numPr>
          <w:ilvl w:val="0"/>
          <w:numId w:val="33"/>
        </w:numPr>
        <w:rPr>
          <w:sz w:val="22"/>
        </w:rPr>
      </w:pPr>
      <w:r w:rsidRPr="00E8325F">
        <w:rPr>
          <w:sz w:val="22"/>
          <w:u w:val="single"/>
        </w:rPr>
        <w:t>Posteriormente</w:t>
      </w:r>
      <w:r>
        <w:rPr>
          <w:sz w:val="22"/>
        </w:rPr>
        <w:t xml:space="preserve"> en las mujeres nulíparas se fusionan y constituyen una </w:t>
      </w:r>
      <w:r w:rsidRPr="00E8325F">
        <w:rPr>
          <w:b/>
          <w:sz w:val="22"/>
        </w:rPr>
        <w:t>cresta (comisura posterior)</w:t>
      </w:r>
      <w:r>
        <w:rPr>
          <w:sz w:val="22"/>
        </w:rPr>
        <w:t xml:space="preserve"> sobre el cuerpo perineal y constituye el </w:t>
      </w:r>
      <w:r w:rsidRPr="00E8325F">
        <w:rPr>
          <w:b/>
          <w:sz w:val="22"/>
        </w:rPr>
        <w:t>límite posterior de la vulva</w:t>
      </w:r>
      <w:r>
        <w:rPr>
          <w:sz w:val="22"/>
        </w:rPr>
        <w:t>.</w:t>
      </w:r>
    </w:p>
    <w:p w:rsidR="00D90EBC" w:rsidRDefault="00D90EBC" w:rsidP="00D90EBC">
      <w:pPr>
        <w:rPr>
          <w:sz w:val="22"/>
        </w:rPr>
      </w:pPr>
    </w:p>
    <w:p w:rsidR="00E8325F" w:rsidRDefault="00E8325F" w:rsidP="00E8325F">
      <w:pPr>
        <w:pStyle w:val="Ttulo3"/>
      </w:pPr>
      <w:r>
        <w:t>Labios Menores</w:t>
      </w:r>
    </w:p>
    <w:p w:rsidR="00E8325F" w:rsidRPr="00014336" w:rsidRDefault="00E669FE" w:rsidP="00014336">
      <w:pPr>
        <w:pStyle w:val="Prrafodelista"/>
        <w:numPr>
          <w:ilvl w:val="0"/>
          <w:numId w:val="34"/>
        </w:numPr>
        <w:rPr>
          <w:sz w:val="22"/>
        </w:rPr>
      </w:pPr>
      <w:r w:rsidRPr="00014336">
        <w:rPr>
          <w:sz w:val="22"/>
        </w:rPr>
        <w:t>Pliegues cutáneos sin grasa y vello.</w:t>
      </w:r>
    </w:p>
    <w:p w:rsidR="00E669FE" w:rsidRPr="00014336" w:rsidRDefault="00E669FE" w:rsidP="00014336">
      <w:pPr>
        <w:pStyle w:val="Prrafodelista"/>
        <w:numPr>
          <w:ilvl w:val="0"/>
          <w:numId w:val="34"/>
        </w:numPr>
        <w:rPr>
          <w:sz w:val="22"/>
        </w:rPr>
      </w:pPr>
      <w:r w:rsidRPr="00014336">
        <w:rPr>
          <w:sz w:val="22"/>
        </w:rPr>
        <w:t>Rodean y cierran el vestíbulo de la vagina.</w:t>
      </w:r>
    </w:p>
    <w:p w:rsidR="00E669FE" w:rsidRPr="00014336" w:rsidRDefault="0092653C" w:rsidP="00014336">
      <w:pPr>
        <w:pStyle w:val="Prrafodelista"/>
        <w:numPr>
          <w:ilvl w:val="0"/>
          <w:numId w:val="34"/>
        </w:numPr>
        <w:rPr>
          <w:sz w:val="22"/>
        </w:rPr>
      </w:pPr>
      <w:r>
        <w:rPr>
          <w:noProof/>
          <w:lang w:val="es-GT" w:eastAsia="es-GT"/>
        </w:rPr>
        <w:drawing>
          <wp:anchor distT="0" distB="0" distL="114300" distR="114300" simplePos="0" relativeHeight="251672576" behindDoc="0" locked="0" layoutInCell="1" allowOverlap="1" wp14:anchorId="4996CC39" wp14:editId="392578C1">
            <wp:simplePos x="0" y="0"/>
            <wp:positionH relativeFrom="column">
              <wp:posOffset>3962400</wp:posOffset>
            </wp:positionH>
            <wp:positionV relativeFrom="paragraph">
              <wp:posOffset>55245</wp:posOffset>
            </wp:positionV>
            <wp:extent cx="3152775" cy="2676525"/>
            <wp:effectExtent l="0" t="0" r="9525" b="9525"/>
            <wp:wrapSquare wrapText="bothSides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152775" cy="2676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669FE" w:rsidRPr="00014336">
        <w:rPr>
          <w:sz w:val="22"/>
        </w:rPr>
        <w:t>Anteriormente, forman dos láminas</w:t>
      </w:r>
    </w:p>
    <w:p w:rsidR="00E669FE" w:rsidRPr="00014336" w:rsidRDefault="00E669FE" w:rsidP="00014336">
      <w:pPr>
        <w:pStyle w:val="Prrafodelista"/>
        <w:numPr>
          <w:ilvl w:val="0"/>
          <w:numId w:val="34"/>
        </w:numPr>
        <w:rPr>
          <w:sz w:val="22"/>
        </w:rPr>
      </w:pPr>
      <w:r w:rsidRPr="00014336">
        <w:rPr>
          <w:sz w:val="22"/>
          <w:u w:val="single"/>
        </w:rPr>
        <w:t>Las láminas mediales</w:t>
      </w:r>
      <w:r w:rsidRPr="00014336">
        <w:rPr>
          <w:sz w:val="22"/>
        </w:rPr>
        <w:t xml:space="preserve"> de ambos lados forman el </w:t>
      </w:r>
      <w:r w:rsidRPr="00014336">
        <w:rPr>
          <w:b/>
          <w:sz w:val="22"/>
        </w:rPr>
        <w:t>frenillo del clítoris</w:t>
      </w:r>
      <w:r w:rsidRPr="00014336">
        <w:rPr>
          <w:sz w:val="22"/>
        </w:rPr>
        <w:t>.</w:t>
      </w:r>
    </w:p>
    <w:p w:rsidR="00E669FE" w:rsidRPr="00014336" w:rsidRDefault="00E669FE" w:rsidP="00014336">
      <w:pPr>
        <w:pStyle w:val="Prrafodelista"/>
        <w:numPr>
          <w:ilvl w:val="0"/>
          <w:numId w:val="34"/>
        </w:numPr>
        <w:rPr>
          <w:sz w:val="22"/>
        </w:rPr>
      </w:pPr>
      <w:r w:rsidRPr="00014336">
        <w:rPr>
          <w:sz w:val="22"/>
          <w:u w:val="single"/>
        </w:rPr>
        <w:t>Las láminas laterales anteriores</w:t>
      </w:r>
      <w:r w:rsidRPr="00014336">
        <w:rPr>
          <w:sz w:val="22"/>
        </w:rPr>
        <w:t xml:space="preserve"> al glande del clítoris forman el </w:t>
      </w:r>
      <w:r w:rsidRPr="00014336">
        <w:rPr>
          <w:b/>
          <w:sz w:val="22"/>
        </w:rPr>
        <w:t>prepucio del clítoris</w:t>
      </w:r>
      <w:r w:rsidRPr="00014336">
        <w:rPr>
          <w:sz w:val="22"/>
        </w:rPr>
        <w:t>.</w:t>
      </w:r>
    </w:p>
    <w:p w:rsidR="00E8325F" w:rsidRPr="00014336" w:rsidRDefault="00014336" w:rsidP="00014336">
      <w:pPr>
        <w:pStyle w:val="Prrafodelista"/>
        <w:numPr>
          <w:ilvl w:val="0"/>
          <w:numId w:val="34"/>
        </w:numPr>
        <w:rPr>
          <w:sz w:val="22"/>
        </w:rPr>
      </w:pPr>
      <w:r w:rsidRPr="00014336">
        <w:rPr>
          <w:b/>
          <w:sz w:val="22"/>
        </w:rPr>
        <w:t>El frenillo de los labios menores</w:t>
      </w:r>
      <w:r w:rsidRPr="00014336">
        <w:rPr>
          <w:sz w:val="22"/>
        </w:rPr>
        <w:t xml:space="preserve"> los conecta en las vírgenes.</w:t>
      </w:r>
    </w:p>
    <w:p w:rsidR="00014336" w:rsidRDefault="00014336" w:rsidP="00D90EBC">
      <w:pPr>
        <w:rPr>
          <w:sz w:val="22"/>
        </w:rPr>
      </w:pPr>
    </w:p>
    <w:p w:rsidR="00014336" w:rsidRPr="00D90EBC" w:rsidRDefault="00014336" w:rsidP="00014336">
      <w:pPr>
        <w:pStyle w:val="Ttulo3"/>
      </w:pPr>
      <w:r>
        <w:t>Clítoris</w:t>
      </w:r>
    </w:p>
    <w:p w:rsidR="00D90EBC" w:rsidRPr="00014336" w:rsidRDefault="00014336" w:rsidP="00014336">
      <w:pPr>
        <w:pStyle w:val="Prrafodelista"/>
        <w:numPr>
          <w:ilvl w:val="0"/>
          <w:numId w:val="35"/>
        </w:numPr>
        <w:rPr>
          <w:sz w:val="22"/>
        </w:rPr>
      </w:pPr>
      <w:r w:rsidRPr="00014336">
        <w:rPr>
          <w:sz w:val="22"/>
        </w:rPr>
        <w:t xml:space="preserve">Órgano Eréctil donde los </w:t>
      </w:r>
      <w:r w:rsidRPr="007A409B">
        <w:rPr>
          <w:sz w:val="22"/>
          <w:u w:val="single"/>
        </w:rPr>
        <w:t>labios menores</w:t>
      </w:r>
      <w:r w:rsidRPr="00014336">
        <w:rPr>
          <w:sz w:val="22"/>
        </w:rPr>
        <w:t xml:space="preserve"> se unen </w:t>
      </w:r>
      <w:r w:rsidRPr="007A409B">
        <w:rPr>
          <w:b/>
          <w:sz w:val="22"/>
        </w:rPr>
        <w:t>anteriormente</w:t>
      </w:r>
      <w:r w:rsidRPr="00014336">
        <w:rPr>
          <w:sz w:val="22"/>
        </w:rPr>
        <w:t>.</w:t>
      </w:r>
    </w:p>
    <w:p w:rsidR="00014336" w:rsidRPr="00014336" w:rsidRDefault="00014336" w:rsidP="00014336">
      <w:pPr>
        <w:pStyle w:val="Prrafodelista"/>
        <w:numPr>
          <w:ilvl w:val="0"/>
          <w:numId w:val="35"/>
        </w:numPr>
        <w:rPr>
          <w:sz w:val="22"/>
        </w:rPr>
      </w:pPr>
      <w:r w:rsidRPr="007A409B">
        <w:rPr>
          <w:b/>
          <w:sz w:val="22"/>
        </w:rPr>
        <w:t>Consta de raíz y cuerpo</w:t>
      </w:r>
      <w:r w:rsidRPr="00014336">
        <w:rPr>
          <w:sz w:val="22"/>
        </w:rPr>
        <w:t xml:space="preserve"> formado por </w:t>
      </w:r>
      <w:r w:rsidRPr="007A409B">
        <w:rPr>
          <w:sz w:val="22"/>
          <w:u w:val="single"/>
        </w:rPr>
        <w:t>dos pilares</w:t>
      </w:r>
      <w:r w:rsidRPr="00014336">
        <w:rPr>
          <w:sz w:val="22"/>
        </w:rPr>
        <w:t xml:space="preserve">, dos </w:t>
      </w:r>
      <w:r w:rsidRPr="007A409B">
        <w:rPr>
          <w:sz w:val="22"/>
          <w:u w:val="single"/>
        </w:rPr>
        <w:t>cuerpos cavernosos</w:t>
      </w:r>
      <w:r w:rsidRPr="00014336">
        <w:rPr>
          <w:sz w:val="22"/>
        </w:rPr>
        <w:t xml:space="preserve"> y el </w:t>
      </w:r>
      <w:r w:rsidRPr="007A409B">
        <w:rPr>
          <w:sz w:val="22"/>
          <w:u w:val="single"/>
        </w:rPr>
        <w:t>glande del clítoris</w:t>
      </w:r>
      <w:r w:rsidRPr="00014336">
        <w:rPr>
          <w:sz w:val="22"/>
        </w:rPr>
        <w:t>.</w:t>
      </w:r>
    </w:p>
    <w:p w:rsidR="00014336" w:rsidRPr="00014336" w:rsidRDefault="00014336" w:rsidP="00014336">
      <w:pPr>
        <w:pStyle w:val="Prrafodelista"/>
        <w:numPr>
          <w:ilvl w:val="0"/>
          <w:numId w:val="35"/>
        </w:numPr>
        <w:rPr>
          <w:sz w:val="22"/>
        </w:rPr>
      </w:pPr>
      <w:r w:rsidRPr="007A409B">
        <w:rPr>
          <w:b/>
          <w:sz w:val="22"/>
        </w:rPr>
        <w:t>Los pilares</w:t>
      </w:r>
      <w:r w:rsidRPr="00014336">
        <w:rPr>
          <w:sz w:val="22"/>
        </w:rPr>
        <w:t xml:space="preserve"> se fijan a las ramas inferiores del pubis y la membrana perineal.</w:t>
      </w:r>
    </w:p>
    <w:p w:rsidR="00014336" w:rsidRPr="00014336" w:rsidRDefault="00014336" w:rsidP="00014336">
      <w:pPr>
        <w:pStyle w:val="Prrafodelista"/>
        <w:numPr>
          <w:ilvl w:val="0"/>
          <w:numId w:val="35"/>
        </w:numPr>
        <w:rPr>
          <w:sz w:val="22"/>
        </w:rPr>
      </w:pPr>
      <w:r w:rsidRPr="007A409B">
        <w:rPr>
          <w:b/>
          <w:sz w:val="22"/>
        </w:rPr>
        <w:t>El cuerpo</w:t>
      </w:r>
      <w:r w:rsidRPr="00014336">
        <w:rPr>
          <w:sz w:val="22"/>
        </w:rPr>
        <w:t xml:space="preserve"> está cubierto por prepucio.</w:t>
      </w:r>
    </w:p>
    <w:p w:rsidR="00014336" w:rsidRPr="00014336" w:rsidRDefault="00014336" w:rsidP="00014336">
      <w:pPr>
        <w:pStyle w:val="Prrafodelista"/>
        <w:numPr>
          <w:ilvl w:val="0"/>
          <w:numId w:val="35"/>
        </w:numPr>
        <w:rPr>
          <w:sz w:val="22"/>
        </w:rPr>
      </w:pPr>
      <w:r w:rsidRPr="007A409B">
        <w:rPr>
          <w:b/>
          <w:sz w:val="22"/>
        </w:rPr>
        <w:t>El glande</w:t>
      </w:r>
      <w:r w:rsidRPr="00014336">
        <w:rPr>
          <w:sz w:val="22"/>
        </w:rPr>
        <w:t xml:space="preserve"> es la parte más inervada del clítoris</w:t>
      </w:r>
    </w:p>
    <w:p w:rsidR="00014336" w:rsidRDefault="00014336" w:rsidP="00D90EBC">
      <w:pPr>
        <w:rPr>
          <w:sz w:val="22"/>
        </w:rPr>
      </w:pPr>
    </w:p>
    <w:p w:rsidR="00014336" w:rsidRPr="00D90EBC" w:rsidRDefault="00014336" w:rsidP="00014336">
      <w:pPr>
        <w:pStyle w:val="Ttulo3"/>
      </w:pPr>
      <w:r>
        <w:lastRenderedPageBreak/>
        <w:t>Vestíbulo de la Vagina</w:t>
      </w:r>
    </w:p>
    <w:p w:rsidR="00D90EBC" w:rsidRPr="007A409B" w:rsidRDefault="007A409B" w:rsidP="007A409B">
      <w:pPr>
        <w:pStyle w:val="Prrafodelista"/>
        <w:numPr>
          <w:ilvl w:val="0"/>
          <w:numId w:val="36"/>
        </w:numPr>
        <w:rPr>
          <w:sz w:val="22"/>
        </w:rPr>
      </w:pPr>
      <w:r w:rsidRPr="007A409B">
        <w:rPr>
          <w:sz w:val="22"/>
        </w:rPr>
        <w:t xml:space="preserve">Espacio rodeado por los </w:t>
      </w:r>
      <w:r w:rsidRPr="007A409B">
        <w:rPr>
          <w:b/>
          <w:sz w:val="22"/>
        </w:rPr>
        <w:t>labios menores</w:t>
      </w:r>
      <w:r w:rsidRPr="007A409B">
        <w:rPr>
          <w:sz w:val="22"/>
        </w:rPr>
        <w:t xml:space="preserve">, contiene las desembocaduras de la </w:t>
      </w:r>
      <w:r w:rsidRPr="007A409B">
        <w:rPr>
          <w:b/>
          <w:sz w:val="22"/>
        </w:rPr>
        <w:t>uretra, vagina</w:t>
      </w:r>
      <w:r w:rsidRPr="007A409B">
        <w:rPr>
          <w:sz w:val="22"/>
        </w:rPr>
        <w:t xml:space="preserve"> y conductos de las </w:t>
      </w:r>
      <w:r w:rsidRPr="007A409B">
        <w:rPr>
          <w:b/>
          <w:sz w:val="22"/>
        </w:rPr>
        <w:t>glándulas vestibulares</w:t>
      </w:r>
      <w:r w:rsidRPr="007A409B">
        <w:rPr>
          <w:sz w:val="22"/>
        </w:rPr>
        <w:t xml:space="preserve"> mayores y menores.</w:t>
      </w:r>
    </w:p>
    <w:p w:rsidR="007A409B" w:rsidRPr="007A409B" w:rsidRDefault="007A409B" w:rsidP="007A409B">
      <w:pPr>
        <w:pStyle w:val="Prrafodelista"/>
        <w:numPr>
          <w:ilvl w:val="0"/>
          <w:numId w:val="36"/>
        </w:numPr>
        <w:rPr>
          <w:sz w:val="22"/>
        </w:rPr>
      </w:pPr>
      <w:r w:rsidRPr="007A409B">
        <w:rPr>
          <w:b/>
          <w:sz w:val="22"/>
        </w:rPr>
        <w:t>Orificio externo de la uretra</w:t>
      </w:r>
      <w:r w:rsidRPr="007A409B">
        <w:rPr>
          <w:sz w:val="22"/>
        </w:rPr>
        <w:t xml:space="preserve"> posteroinferior al glande y anterior al orificio vaginal.</w:t>
      </w:r>
    </w:p>
    <w:p w:rsidR="007A409B" w:rsidRPr="007A409B" w:rsidRDefault="007A409B" w:rsidP="007A409B">
      <w:pPr>
        <w:pStyle w:val="Prrafodelista"/>
        <w:numPr>
          <w:ilvl w:val="0"/>
          <w:numId w:val="36"/>
        </w:numPr>
        <w:rPr>
          <w:sz w:val="22"/>
        </w:rPr>
      </w:pPr>
      <w:r w:rsidRPr="007A409B">
        <w:rPr>
          <w:b/>
          <w:sz w:val="22"/>
        </w:rPr>
        <w:t>Glándulas Parauretrales</w:t>
      </w:r>
      <w:r w:rsidRPr="007A409B">
        <w:rPr>
          <w:sz w:val="22"/>
        </w:rPr>
        <w:t>: bilaterales al orificio externo de la uretra</w:t>
      </w:r>
    </w:p>
    <w:p w:rsidR="00D90EBC" w:rsidRPr="007A409B" w:rsidRDefault="007A409B" w:rsidP="007A409B">
      <w:pPr>
        <w:pStyle w:val="Prrafodelista"/>
        <w:numPr>
          <w:ilvl w:val="0"/>
          <w:numId w:val="36"/>
        </w:numPr>
        <w:rPr>
          <w:sz w:val="22"/>
        </w:rPr>
      </w:pPr>
      <w:r w:rsidRPr="007A409B">
        <w:rPr>
          <w:b/>
          <w:sz w:val="22"/>
        </w:rPr>
        <w:t>Aberturas de los conductos de las glándulas vestibulares mayores</w:t>
      </w:r>
      <w:r w:rsidRPr="007A409B">
        <w:rPr>
          <w:sz w:val="22"/>
        </w:rPr>
        <w:t xml:space="preserve"> en caras superiores y mediales de los labios menores.</w:t>
      </w:r>
    </w:p>
    <w:p w:rsidR="007A409B" w:rsidRDefault="007A409B" w:rsidP="00D90EBC">
      <w:pPr>
        <w:rPr>
          <w:sz w:val="22"/>
        </w:rPr>
      </w:pPr>
    </w:p>
    <w:p w:rsidR="007A409B" w:rsidRDefault="007A409B" w:rsidP="007A409B">
      <w:pPr>
        <w:pStyle w:val="Ttulo3"/>
      </w:pPr>
      <w:r>
        <w:t>Bulbo del Vestíbulo</w:t>
      </w:r>
    </w:p>
    <w:p w:rsidR="007A409B" w:rsidRDefault="00A63CA2" w:rsidP="00D90EBC">
      <w:pPr>
        <w:rPr>
          <w:sz w:val="22"/>
        </w:rPr>
      </w:pPr>
      <w:r>
        <w:rPr>
          <w:sz w:val="22"/>
        </w:rPr>
        <w:t>Masas pares de tejido eréctil alargado a los lados del orificio vaginal externos a los labios menores e inferiores a la membrana perineal.</w:t>
      </w:r>
    </w:p>
    <w:p w:rsidR="00A63CA2" w:rsidRDefault="00A63CA2" w:rsidP="00D90EBC">
      <w:pPr>
        <w:rPr>
          <w:sz w:val="22"/>
        </w:rPr>
      </w:pPr>
    </w:p>
    <w:p w:rsidR="00A63CA2" w:rsidRPr="00D90EBC" w:rsidRDefault="00A63CA2" w:rsidP="00A63CA2">
      <w:pPr>
        <w:pStyle w:val="Ttulo3"/>
      </w:pPr>
      <w:r>
        <w:t>Glándulas Vestibulares</w:t>
      </w:r>
    </w:p>
    <w:p w:rsidR="00D90EBC" w:rsidRPr="00A63CA2" w:rsidRDefault="00A63CA2" w:rsidP="00A63CA2">
      <w:pPr>
        <w:pStyle w:val="Prrafodelista"/>
        <w:numPr>
          <w:ilvl w:val="0"/>
          <w:numId w:val="37"/>
        </w:numPr>
        <w:ind w:left="360"/>
        <w:rPr>
          <w:b/>
        </w:rPr>
      </w:pPr>
      <w:r w:rsidRPr="00A63CA2">
        <w:rPr>
          <w:b/>
        </w:rPr>
        <w:t xml:space="preserve">Glándulas de </w:t>
      </w:r>
      <w:proofErr w:type="spellStart"/>
      <w:r w:rsidRPr="00A63CA2">
        <w:rPr>
          <w:b/>
        </w:rPr>
        <w:t>Bartolino</w:t>
      </w:r>
      <w:proofErr w:type="spellEnd"/>
      <w:r w:rsidRPr="00A63CA2">
        <w:rPr>
          <w:b/>
        </w:rPr>
        <w:t xml:space="preserve"> (mayores)</w:t>
      </w:r>
    </w:p>
    <w:p w:rsidR="00A63CA2" w:rsidRPr="00A63CA2" w:rsidRDefault="00A63CA2" w:rsidP="00A63CA2">
      <w:pPr>
        <w:pStyle w:val="Prrafodelista"/>
        <w:numPr>
          <w:ilvl w:val="0"/>
          <w:numId w:val="38"/>
        </w:numPr>
        <w:rPr>
          <w:sz w:val="22"/>
        </w:rPr>
      </w:pPr>
      <w:r w:rsidRPr="00A63CA2">
        <w:rPr>
          <w:sz w:val="22"/>
        </w:rPr>
        <w:t xml:space="preserve">En el </w:t>
      </w:r>
      <w:r w:rsidRPr="00A63CA2">
        <w:rPr>
          <w:b/>
          <w:sz w:val="22"/>
        </w:rPr>
        <w:t>espacio perineal superficial</w:t>
      </w:r>
      <w:r w:rsidRPr="00A63CA2">
        <w:rPr>
          <w:sz w:val="22"/>
        </w:rPr>
        <w:t xml:space="preserve"> a cada lado del vestíbulo, posterolaterales al orificio vaginal e inferiores a la membrana perineal.</w:t>
      </w:r>
    </w:p>
    <w:p w:rsidR="00A63CA2" w:rsidRPr="00A63CA2" w:rsidRDefault="00A63CA2" w:rsidP="00A63CA2">
      <w:pPr>
        <w:pStyle w:val="Prrafodelista"/>
        <w:numPr>
          <w:ilvl w:val="0"/>
          <w:numId w:val="38"/>
        </w:numPr>
        <w:rPr>
          <w:sz w:val="22"/>
        </w:rPr>
      </w:pPr>
      <w:r w:rsidRPr="00A63CA2">
        <w:rPr>
          <w:sz w:val="22"/>
        </w:rPr>
        <w:t xml:space="preserve">Cubiertas posteriormente por los </w:t>
      </w:r>
      <w:r w:rsidRPr="00A63CA2">
        <w:rPr>
          <w:b/>
          <w:sz w:val="22"/>
        </w:rPr>
        <w:t>bulbos del vestíbulo</w:t>
      </w:r>
      <w:r w:rsidRPr="00A63CA2">
        <w:rPr>
          <w:sz w:val="22"/>
        </w:rPr>
        <w:t>.</w:t>
      </w:r>
    </w:p>
    <w:p w:rsidR="00D90EBC" w:rsidRDefault="00D90EBC" w:rsidP="00A63CA2">
      <w:pPr>
        <w:rPr>
          <w:sz w:val="22"/>
        </w:rPr>
      </w:pPr>
    </w:p>
    <w:p w:rsidR="00A63CA2" w:rsidRPr="00A63CA2" w:rsidRDefault="00A63CA2" w:rsidP="00A63CA2">
      <w:pPr>
        <w:pStyle w:val="Prrafodelista"/>
        <w:numPr>
          <w:ilvl w:val="0"/>
          <w:numId w:val="37"/>
        </w:numPr>
        <w:ind w:left="360"/>
        <w:rPr>
          <w:b/>
        </w:rPr>
      </w:pPr>
      <w:r w:rsidRPr="00A63CA2">
        <w:rPr>
          <w:b/>
        </w:rPr>
        <w:t>Glándulas vestibulares menores</w:t>
      </w:r>
    </w:p>
    <w:p w:rsidR="00A63CA2" w:rsidRPr="00A63CA2" w:rsidRDefault="00A63CA2" w:rsidP="00A63CA2">
      <w:pPr>
        <w:pStyle w:val="Prrafodelista"/>
        <w:numPr>
          <w:ilvl w:val="0"/>
          <w:numId w:val="39"/>
        </w:numPr>
        <w:rPr>
          <w:sz w:val="22"/>
        </w:rPr>
      </w:pPr>
      <w:r w:rsidRPr="00A63CA2">
        <w:rPr>
          <w:sz w:val="22"/>
        </w:rPr>
        <w:t xml:space="preserve">A cada lado del vestíbulo de la vagina, desembocan entre </w:t>
      </w:r>
      <w:proofErr w:type="spellStart"/>
      <w:r w:rsidRPr="00A63CA2">
        <w:rPr>
          <w:sz w:val="22"/>
        </w:rPr>
        <w:t>llos</w:t>
      </w:r>
      <w:proofErr w:type="spellEnd"/>
      <w:r w:rsidRPr="00A63CA2">
        <w:rPr>
          <w:sz w:val="22"/>
        </w:rPr>
        <w:t xml:space="preserve"> orificios externo de la uretra y vaginal.</w:t>
      </w:r>
    </w:p>
    <w:p w:rsidR="00A63CA2" w:rsidRPr="00D90EBC" w:rsidRDefault="00A63CA2" w:rsidP="00D90EBC">
      <w:pPr>
        <w:rPr>
          <w:sz w:val="22"/>
        </w:rPr>
      </w:pPr>
    </w:p>
    <w:p w:rsidR="00D90EBC" w:rsidRPr="00D90EBC" w:rsidRDefault="00A63CA2" w:rsidP="00A63CA2">
      <w:pPr>
        <w:pStyle w:val="Ttulo2"/>
      </w:pPr>
      <w:r>
        <w:t>Vascularización de la Vulva</w:t>
      </w:r>
    </w:p>
    <w:p w:rsidR="00A63CA2" w:rsidRPr="00782B00" w:rsidRDefault="00A63CA2" w:rsidP="00782B00">
      <w:pPr>
        <w:pStyle w:val="Prrafodelista"/>
        <w:numPr>
          <w:ilvl w:val="0"/>
          <w:numId w:val="40"/>
        </w:numPr>
        <w:ind w:left="360"/>
        <w:rPr>
          <w:sz w:val="22"/>
        </w:rPr>
      </w:pPr>
      <w:r w:rsidRPr="00782B00">
        <w:rPr>
          <w:b/>
          <w:sz w:val="22"/>
        </w:rPr>
        <w:t>Arterias Pudendas Internas</w:t>
      </w:r>
      <w:r w:rsidRPr="00782B00">
        <w:rPr>
          <w:sz w:val="22"/>
        </w:rPr>
        <w:t xml:space="preserve">: irriga piel, genitales externos y músculos del periné </w:t>
      </w:r>
      <w:r w:rsidRPr="00A63CA2">
        <w:sym w:font="Wingdings" w:char="F0E0"/>
      </w:r>
      <w:r w:rsidRPr="00782B00">
        <w:rPr>
          <w:sz w:val="22"/>
        </w:rPr>
        <w:t xml:space="preserve"> </w:t>
      </w:r>
      <w:r w:rsidRPr="00782B00">
        <w:rPr>
          <w:b/>
          <w:sz w:val="22"/>
        </w:rPr>
        <w:t>arterias labiales y arterias del clítoris</w:t>
      </w:r>
      <w:r w:rsidRPr="00782B00">
        <w:rPr>
          <w:sz w:val="22"/>
        </w:rPr>
        <w:t>.</w:t>
      </w:r>
    </w:p>
    <w:p w:rsidR="00A63CA2" w:rsidRDefault="00A63CA2" w:rsidP="00782B00">
      <w:pPr>
        <w:rPr>
          <w:sz w:val="22"/>
        </w:rPr>
      </w:pPr>
    </w:p>
    <w:p w:rsidR="00A63CA2" w:rsidRPr="00782B00" w:rsidRDefault="00A63CA2" w:rsidP="00782B00">
      <w:pPr>
        <w:pStyle w:val="Prrafodelista"/>
        <w:numPr>
          <w:ilvl w:val="0"/>
          <w:numId w:val="40"/>
        </w:numPr>
        <w:ind w:left="360"/>
        <w:rPr>
          <w:b/>
          <w:sz w:val="22"/>
        </w:rPr>
      </w:pPr>
      <w:r w:rsidRPr="00782B00">
        <w:rPr>
          <w:b/>
          <w:sz w:val="22"/>
        </w:rPr>
        <w:t xml:space="preserve">Arterias Pudendas Externas: </w:t>
      </w:r>
    </w:p>
    <w:p w:rsidR="00A63CA2" w:rsidRDefault="00A63CA2" w:rsidP="00782B00">
      <w:pPr>
        <w:rPr>
          <w:sz w:val="22"/>
        </w:rPr>
      </w:pPr>
    </w:p>
    <w:p w:rsidR="00782B00" w:rsidRPr="00782B00" w:rsidRDefault="00782B00" w:rsidP="00782B00">
      <w:pPr>
        <w:pStyle w:val="Prrafodelista"/>
        <w:numPr>
          <w:ilvl w:val="0"/>
          <w:numId w:val="40"/>
        </w:numPr>
        <w:ind w:left="360"/>
        <w:rPr>
          <w:sz w:val="22"/>
        </w:rPr>
      </w:pPr>
      <w:r w:rsidRPr="00782B00">
        <w:rPr>
          <w:b/>
          <w:sz w:val="22"/>
        </w:rPr>
        <w:t>Venas labiales</w:t>
      </w:r>
      <w:r w:rsidRPr="00782B00">
        <w:rPr>
          <w:sz w:val="22"/>
        </w:rPr>
        <w:t xml:space="preserve"> </w:t>
      </w:r>
      <w:r w:rsidRPr="00782B00">
        <w:sym w:font="Wingdings" w:char="F0E0"/>
      </w:r>
      <w:r w:rsidRPr="00782B00">
        <w:rPr>
          <w:sz w:val="22"/>
        </w:rPr>
        <w:t xml:space="preserve"> </w:t>
      </w:r>
      <w:r w:rsidRPr="00782B00">
        <w:rPr>
          <w:b/>
          <w:sz w:val="22"/>
        </w:rPr>
        <w:t>Venas Pudendas Internas</w:t>
      </w:r>
      <w:r w:rsidRPr="00782B00">
        <w:rPr>
          <w:sz w:val="22"/>
        </w:rPr>
        <w:t xml:space="preserve"> (y </w:t>
      </w:r>
      <w:r w:rsidRPr="00782B00">
        <w:rPr>
          <w:sz w:val="22"/>
          <w:u w:val="single"/>
        </w:rPr>
        <w:t>satélites</w:t>
      </w:r>
      <w:r w:rsidRPr="00782B00">
        <w:rPr>
          <w:sz w:val="22"/>
        </w:rPr>
        <w:t xml:space="preserve"> de la </w:t>
      </w:r>
      <w:r w:rsidRPr="00782B00">
        <w:rPr>
          <w:b/>
          <w:sz w:val="22"/>
        </w:rPr>
        <w:t>pudenda externa</w:t>
      </w:r>
      <w:r w:rsidRPr="00782B00">
        <w:rPr>
          <w:sz w:val="22"/>
        </w:rPr>
        <w:t>)</w:t>
      </w:r>
    </w:p>
    <w:p w:rsidR="00A63CA2" w:rsidRDefault="00A63CA2" w:rsidP="00782B00">
      <w:pPr>
        <w:rPr>
          <w:sz w:val="22"/>
        </w:rPr>
      </w:pPr>
    </w:p>
    <w:p w:rsidR="00782B00" w:rsidRDefault="00782B00" w:rsidP="00782B00">
      <w:pPr>
        <w:pStyle w:val="Ttulo3"/>
      </w:pPr>
      <w:r>
        <w:t>Inervación de la Vulva</w:t>
      </w:r>
    </w:p>
    <w:p w:rsidR="00782B00" w:rsidRPr="00925BBB" w:rsidRDefault="00782B00" w:rsidP="00925BBB">
      <w:pPr>
        <w:pStyle w:val="Prrafodelista"/>
        <w:numPr>
          <w:ilvl w:val="0"/>
          <w:numId w:val="41"/>
        </w:numPr>
        <w:ind w:left="360"/>
        <w:rPr>
          <w:sz w:val="22"/>
        </w:rPr>
      </w:pPr>
      <w:r w:rsidRPr="00925BBB">
        <w:rPr>
          <w:sz w:val="22"/>
        </w:rPr>
        <w:t xml:space="preserve">Plexo lumbar </w:t>
      </w:r>
      <w:r w:rsidRPr="00782B00">
        <w:sym w:font="Wingdings" w:char="F0E0"/>
      </w:r>
      <w:r w:rsidRPr="00925BBB">
        <w:rPr>
          <w:sz w:val="22"/>
        </w:rPr>
        <w:t xml:space="preserve"> </w:t>
      </w:r>
      <w:r w:rsidRPr="00925BBB">
        <w:rPr>
          <w:b/>
          <w:sz w:val="22"/>
        </w:rPr>
        <w:t>Nervio Ilioinguinal</w:t>
      </w:r>
      <w:r w:rsidRPr="00925BBB">
        <w:rPr>
          <w:sz w:val="22"/>
        </w:rPr>
        <w:t xml:space="preserve"> </w:t>
      </w:r>
      <w:r w:rsidRPr="00782B00">
        <w:sym w:font="Wingdings" w:char="F0E0"/>
      </w:r>
      <w:r w:rsidRPr="00925BBB">
        <w:rPr>
          <w:sz w:val="22"/>
        </w:rPr>
        <w:t xml:space="preserve"> </w:t>
      </w:r>
      <w:r w:rsidRPr="00925BBB">
        <w:rPr>
          <w:b/>
          <w:sz w:val="22"/>
        </w:rPr>
        <w:t>Nervio labial anterior</w:t>
      </w:r>
      <w:r w:rsidRPr="00925BBB">
        <w:rPr>
          <w:sz w:val="22"/>
        </w:rPr>
        <w:t>: Cara anterior de la vulva.</w:t>
      </w:r>
    </w:p>
    <w:p w:rsidR="00782B00" w:rsidRPr="00925BBB" w:rsidRDefault="00782B00" w:rsidP="00925BBB">
      <w:pPr>
        <w:pStyle w:val="Prrafodelista"/>
        <w:numPr>
          <w:ilvl w:val="0"/>
          <w:numId w:val="41"/>
        </w:numPr>
        <w:ind w:left="360"/>
        <w:rPr>
          <w:sz w:val="22"/>
        </w:rPr>
      </w:pPr>
      <w:r w:rsidRPr="00925BBB">
        <w:rPr>
          <w:sz w:val="22"/>
        </w:rPr>
        <w:t xml:space="preserve">Plexo lumbar </w:t>
      </w:r>
      <w:r w:rsidRPr="00782B00">
        <w:sym w:font="Wingdings" w:char="F0E0"/>
      </w:r>
      <w:r w:rsidRPr="00925BBB">
        <w:rPr>
          <w:sz w:val="22"/>
        </w:rPr>
        <w:t xml:space="preserve"> </w:t>
      </w:r>
      <w:r w:rsidRPr="00925BBB">
        <w:rPr>
          <w:b/>
          <w:sz w:val="22"/>
        </w:rPr>
        <w:t>Nervio genitofemoral</w:t>
      </w:r>
      <w:r w:rsidRPr="00925BBB">
        <w:rPr>
          <w:sz w:val="22"/>
        </w:rPr>
        <w:t xml:space="preserve"> </w:t>
      </w:r>
      <w:r w:rsidRPr="00782B00">
        <w:sym w:font="Wingdings" w:char="F0E0"/>
      </w:r>
      <w:r w:rsidRPr="00925BBB">
        <w:rPr>
          <w:sz w:val="22"/>
        </w:rPr>
        <w:t xml:space="preserve"> </w:t>
      </w:r>
      <w:r w:rsidRPr="00925BBB">
        <w:rPr>
          <w:b/>
          <w:sz w:val="22"/>
        </w:rPr>
        <w:t>Ramo genital</w:t>
      </w:r>
      <w:r w:rsidRPr="00925BBB">
        <w:rPr>
          <w:sz w:val="22"/>
        </w:rPr>
        <w:t>: Cara anterior de la vulva.</w:t>
      </w:r>
    </w:p>
    <w:p w:rsidR="00782B00" w:rsidRDefault="00782B00" w:rsidP="00925BBB">
      <w:pPr>
        <w:rPr>
          <w:sz w:val="22"/>
        </w:rPr>
      </w:pPr>
    </w:p>
    <w:p w:rsidR="00782B00" w:rsidRPr="00925BBB" w:rsidRDefault="00782B00" w:rsidP="00925BBB">
      <w:pPr>
        <w:pStyle w:val="Prrafodelista"/>
        <w:numPr>
          <w:ilvl w:val="0"/>
          <w:numId w:val="41"/>
        </w:numPr>
        <w:ind w:left="360"/>
        <w:rPr>
          <w:sz w:val="22"/>
        </w:rPr>
      </w:pPr>
      <w:r w:rsidRPr="00925BBB">
        <w:rPr>
          <w:sz w:val="22"/>
        </w:rPr>
        <w:t xml:space="preserve">Plexo Sacro </w:t>
      </w:r>
      <w:r w:rsidRPr="00782B00">
        <w:sym w:font="Wingdings" w:char="F0E0"/>
      </w:r>
      <w:r w:rsidRPr="00925BBB">
        <w:rPr>
          <w:sz w:val="22"/>
        </w:rPr>
        <w:t xml:space="preserve"> </w:t>
      </w:r>
      <w:r w:rsidRPr="00925BBB">
        <w:rPr>
          <w:b/>
          <w:sz w:val="22"/>
        </w:rPr>
        <w:t>Nervio cutáneo posterior femoral</w:t>
      </w:r>
      <w:r w:rsidRPr="00925BBB">
        <w:rPr>
          <w:sz w:val="22"/>
        </w:rPr>
        <w:t xml:space="preserve"> </w:t>
      </w:r>
      <w:r w:rsidRPr="00782B00">
        <w:sym w:font="Wingdings" w:char="F0E0"/>
      </w:r>
      <w:r w:rsidRPr="00925BBB">
        <w:rPr>
          <w:sz w:val="22"/>
        </w:rPr>
        <w:t xml:space="preserve"> </w:t>
      </w:r>
      <w:r w:rsidRPr="00925BBB">
        <w:rPr>
          <w:b/>
          <w:sz w:val="22"/>
        </w:rPr>
        <w:t>Ramo perineal</w:t>
      </w:r>
      <w:r w:rsidRPr="00925BBB">
        <w:rPr>
          <w:sz w:val="22"/>
        </w:rPr>
        <w:t>: Cara posterior lateralmente.</w:t>
      </w:r>
    </w:p>
    <w:p w:rsidR="00782B00" w:rsidRPr="00925BBB" w:rsidRDefault="00782B00" w:rsidP="00925BBB">
      <w:pPr>
        <w:pStyle w:val="Prrafodelista"/>
        <w:numPr>
          <w:ilvl w:val="0"/>
          <w:numId w:val="41"/>
        </w:numPr>
        <w:ind w:left="360"/>
        <w:rPr>
          <w:sz w:val="22"/>
        </w:rPr>
      </w:pPr>
      <w:r w:rsidRPr="00925BBB">
        <w:rPr>
          <w:sz w:val="22"/>
        </w:rPr>
        <w:t xml:space="preserve">Plexo Sacro </w:t>
      </w:r>
      <w:r w:rsidRPr="00782B00">
        <w:sym w:font="Wingdings" w:char="F0E0"/>
      </w:r>
      <w:r w:rsidRPr="00925BBB">
        <w:rPr>
          <w:sz w:val="22"/>
        </w:rPr>
        <w:t xml:space="preserve"> </w:t>
      </w:r>
      <w:r w:rsidRPr="00925BBB">
        <w:rPr>
          <w:b/>
          <w:sz w:val="22"/>
        </w:rPr>
        <w:t>Nervio Pudendo</w:t>
      </w:r>
      <w:r w:rsidRPr="00925BBB">
        <w:rPr>
          <w:sz w:val="22"/>
        </w:rPr>
        <w:t>: Cara posterior medialmente</w:t>
      </w:r>
      <w:r w:rsidR="00DC564D" w:rsidRPr="00925BBB">
        <w:rPr>
          <w:sz w:val="22"/>
        </w:rPr>
        <w:t xml:space="preserve"> (</w:t>
      </w:r>
      <w:r w:rsidR="00DC564D" w:rsidRPr="00925BBB">
        <w:rPr>
          <w:b/>
          <w:sz w:val="22"/>
        </w:rPr>
        <w:t>principal del periné</w:t>
      </w:r>
      <w:r w:rsidR="00DC564D" w:rsidRPr="00925BBB">
        <w:rPr>
          <w:sz w:val="22"/>
        </w:rPr>
        <w:t>)</w:t>
      </w:r>
      <w:r w:rsidRPr="00925BBB">
        <w:rPr>
          <w:sz w:val="22"/>
        </w:rPr>
        <w:t>.</w:t>
      </w:r>
    </w:p>
    <w:p w:rsidR="00782B00" w:rsidRDefault="00782B00" w:rsidP="00925BBB">
      <w:pPr>
        <w:rPr>
          <w:sz w:val="22"/>
        </w:rPr>
      </w:pPr>
    </w:p>
    <w:p w:rsidR="00782B00" w:rsidRPr="00925BBB" w:rsidRDefault="00B772B8" w:rsidP="00925BBB">
      <w:pPr>
        <w:pStyle w:val="Prrafodelista"/>
        <w:numPr>
          <w:ilvl w:val="0"/>
          <w:numId w:val="41"/>
        </w:numPr>
        <w:ind w:left="360"/>
        <w:rPr>
          <w:sz w:val="22"/>
        </w:rPr>
      </w:pPr>
      <w:r w:rsidRPr="00925BBB">
        <w:rPr>
          <w:sz w:val="22"/>
        </w:rPr>
        <w:t xml:space="preserve">Nervio Perineal </w:t>
      </w:r>
      <w:r w:rsidRPr="00B772B8">
        <w:sym w:font="Wingdings" w:char="F0E0"/>
      </w:r>
      <w:r w:rsidRPr="00925BBB">
        <w:rPr>
          <w:sz w:val="22"/>
        </w:rPr>
        <w:t xml:space="preserve"> </w:t>
      </w:r>
      <w:r w:rsidRPr="00925BBB">
        <w:rPr>
          <w:b/>
          <w:sz w:val="22"/>
        </w:rPr>
        <w:t>Nervios Labiales Posteriores</w:t>
      </w:r>
      <w:r w:rsidRPr="00925BBB">
        <w:rPr>
          <w:sz w:val="22"/>
        </w:rPr>
        <w:t>: Inerva los labios</w:t>
      </w:r>
    </w:p>
    <w:p w:rsidR="00782B00" w:rsidRPr="00925BBB" w:rsidRDefault="00925BBB" w:rsidP="00925BBB">
      <w:pPr>
        <w:pStyle w:val="Prrafodelista"/>
        <w:numPr>
          <w:ilvl w:val="0"/>
          <w:numId w:val="41"/>
        </w:numPr>
        <w:ind w:left="360"/>
        <w:rPr>
          <w:sz w:val="22"/>
        </w:rPr>
      </w:pPr>
      <w:r w:rsidRPr="00925BBB">
        <w:rPr>
          <w:b/>
          <w:sz w:val="22"/>
        </w:rPr>
        <w:t>Plexo Uterovaginal</w:t>
      </w:r>
      <w:r w:rsidRPr="00925BBB">
        <w:rPr>
          <w:sz w:val="22"/>
        </w:rPr>
        <w:t xml:space="preserve"> </w:t>
      </w:r>
      <w:r w:rsidRPr="00925BBB">
        <w:sym w:font="Wingdings" w:char="F0E0"/>
      </w:r>
      <w:r w:rsidRPr="00925BBB">
        <w:rPr>
          <w:sz w:val="22"/>
        </w:rPr>
        <w:t xml:space="preserve"> </w:t>
      </w:r>
      <w:r w:rsidRPr="00925BBB">
        <w:rPr>
          <w:sz w:val="22"/>
          <w:u w:val="single"/>
        </w:rPr>
        <w:t>PSP</w:t>
      </w:r>
      <w:r w:rsidRPr="00925BBB">
        <w:rPr>
          <w:sz w:val="22"/>
        </w:rPr>
        <w:t xml:space="preserve"> </w:t>
      </w:r>
      <w:r w:rsidRPr="00925BBB">
        <w:sym w:font="Wingdings" w:char="F0E0"/>
      </w:r>
      <w:r w:rsidRPr="00925BBB">
        <w:rPr>
          <w:sz w:val="22"/>
        </w:rPr>
        <w:t xml:space="preserve"> </w:t>
      </w:r>
      <w:r w:rsidRPr="00925BBB">
        <w:rPr>
          <w:b/>
          <w:sz w:val="22"/>
        </w:rPr>
        <w:t>Nervios Cavernosos</w:t>
      </w:r>
      <w:r w:rsidRPr="00925BBB">
        <w:rPr>
          <w:sz w:val="22"/>
        </w:rPr>
        <w:t>: Bulbo del vestíbulo y cuerpos eréctiles del clítoris</w:t>
      </w:r>
    </w:p>
    <w:p w:rsidR="00782B00" w:rsidRDefault="00782B00" w:rsidP="00925BBB">
      <w:pPr>
        <w:rPr>
          <w:sz w:val="22"/>
        </w:rPr>
      </w:pPr>
    </w:p>
    <w:p w:rsidR="00782B00" w:rsidRDefault="00893976" w:rsidP="00893976">
      <w:pPr>
        <w:pStyle w:val="Ttulo3"/>
      </w:pPr>
      <w:r>
        <w:t>Drenaje Linfático del Periné Femenino</w:t>
      </w:r>
    </w:p>
    <w:p w:rsidR="00782B00" w:rsidRPr="004853A8" w:rsidRDefault="00AF29D8" w:rsidP="004853A8">
      <w:pPr>
        <w:pStyle w:val="Prrafodelista"/>
        <w:numPr>
          <w:ilvl w:val="0"/>
          <w:numId w:val="42"/>
        </w:numPr>
        <w:ind w:left="360"/>
        <w:rPr>
          <w:sz w:val="22"/>
        </w:rPr>
      </w:pPr>
      <w:r w:rsidRPr="004853A8">
        <w:rPr>
          <w:sz w:val="22"/>
        </w:rPr>
        <w:t xml:space="preserve">Piel del periné, </w:t>
      </w:r>
      <w:proofErr w:type="spellStart"/>
      <w:r w:rsidRPr="004853A8">
        <w:rPr>
          <w:sz w:val="22"/>
        </w:rPr>
        <w:t>anorderno</w:t>
      </w:r>
      <w:proofErr w:type="spellEnd"/>
      <w:r w:rsidRPr="004853A8">
        <w:rPr>
          <w:sz w:val="22"/>
        </w:rPr>
        <w:t xml:space="preserve"> inferior a la línea pectínea, vagina inferior, orificio vaginal y vestíbulo </w:t>
      </w:r>
      <w:r w:rsidRPr="00AF29D8">
        <w:sym w:font="Wingdings" w:char="F0E0"/>
      </w:r>
      <w:r w:rsidRPr="004853A8">
        <w:rPr>
          <w:sz w:val="22"/>
        </w:rPr>
        <w:t xml:space="preserve"> </w:t>
      </w:r>
      <w:r w:rsidRPr="004853A8">
        <w:rPr>
          <w:b/>
          <w:sz w:val="22"/>
        </w:rPr>
        <w:t>Nódulos Linfáticos inguinales superficiales</w:t>
      </w:r>
      <w:r w:rsidRPr="004853A8">
        <w:rPr>
          <w:sz w:val="22"/>
        </w:rPr>
        <w:t>:</w:t>
      </w:r>
    </w:p>
    <w:p w:rsidR="00AF29D8" w:rsidRDefault="00AF29D8" w:rsidP="004853A8">
      <w:pPr>
        <w:rPr>
          <w:sz w:val="22"/>
        </w:rPr>
      </w:pPr>
    </w:p>
    <w:p w:rsidR="00AF29D8" w:rsidRPr="004853A8" w:rsidRDefault="00AF29D8" w:rsidP="004853A8">
      <w:pPr>
        <w:pStyle w:val="Prrafodelista"/>
        <w:numPr>
          <w:ilvl w:val="0"/>
          <w:numId w:val="42"/>
        </w:numPr>
        <w:ind w:left="360"/>
        <w:rPr>
          <w:sz w:val="22"/>
        </w:rPr>
      </w:pPr>
      <w:r w:rsidRPr="004853A8">
        <w:rPr>
          <w:sz w:val="22"/>
        </w:rPr>
        <w:t xml:space="preserve">Linfa del clítoris, bulbo vestibular y labios menores anteriores </w:t>
      </w:r>
      <w:r w:rsidRPr="00AF29D8">
        <w:sym w:font="Wingdings" w:char="F0E0"/>
      </w:r>
      <w:r w:rsidRPr="004853A8">
        <w:rPr>
          <w:sz w:val="22"/>
        </w:rPr>
        <w:t xml:space="preserve"> </w:t>
      </w:r>
      <w:r w:rsidRPr="004853A8">
        <w:rPr>
          <w:b/>
          <w:sz w:val="22"/>
        </w:rPr>
        <w:t>Nódulos inguinales profundos o Nódulos Ilíacos Internos</w:t>
      </w:r>
    </w:p>
    <w:p w:rsidR="00782B00" w:rsidRDefault="00782B00" w:rsidP="004853A8">
      <w:pPr>
        <w:rPr>
          <w:sz w:val="22"/>
        </w:rPr>
      </w:pPr>
    </w:p>
    <w:p w:rsidR="00AF29D8" w:rsidRPr="004853A8" w:rsidRDefault="00F42A86" w:rsidP="004853A8">
      <w:pPr>
        <w:pStyle w:val="Prrafodelista"/>
        <w:numPr>
          <w:ilvl w:val="0"/>
          <w:numId w:val="42"/>
        </w:numPr>
        <w:ind w:left="360"/>
        <w:rPr>
          <w:b/>
          <w:sz w:val="22"/>
        </w:rPr>
      </w:pPr>
      <w:r w:rsidRPr="003D3CEF">
        <w:rPr>
          <w:sz w:val="22"/>
        </w:rPr>
        <w:t xml:space="preserve">Uretra </w:t>
      </w:r>
      <w:r w:rsidRPr="00F42A86">
        <w:sym w:font="Wingdings" w:char="F0E0"/>
      </w:r>
      <w:r w:rsidRPr="003D3CEF">
        <w:rPr>
          <w:sz w:val="22"/>
        </w:rPr>
        <w:t xml:space="preserve"> </w:t>
      </w:r>
      <w:r w:rsidRPr="003D3CEF">
        <w:rPr>
          <w:b/>
          <w:sz w:val="22"/>
        </w:rPr>
        <w:t>Nódulos Linfáticos Ilíacos Internos o Linfáticos Sacros</w:t>
      </w:r>
    </w:p>
    <w:sectPr w:rsidR="00AF29D8" w:rsidRPr="004853A8" w:rsidSect="00D90EBC">
      <w:headerReference w:type="default" r:id="rId27"/>
      <w:footerReference w:type="default" r:id="rId28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504F" w:rsidRDefault="007D504F" w:rsidP="0047172E">
      <w:r>
        <w:separator/>
      </w:r>
    </w:p>
  </w:endnote>
  <w:endnote w:type="continuationSeparator" w:id="0">
    <w:p w:rsidR="007D504F" w:rsidRDefault="007D504F" w:rsidP="004717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5129" w:rsidRDefault="00B85129">
    <w:pPr>
      <w:pStyle w:val="Piedepgina"/>
    </w:pPr>
    <w:r>
      <w:t>Yury José Mazariegos Vargas</w:t>
    </w:r>
    <w:r>
      <w:tab/>
      <w:t xml:space="preserve">                 201317821</w:t>
    </w:r>
    <w:r>
      <w:tab/>
      <w:t>Segundo Año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504F" w:rsidRDefault="007D504F" w:rsidP="0047172E">
      <w:r>
        <w:separator/>
      </w:r>
    </w:p>
  </w:footnote>
  <w:footnote w:type="continuationSeparator" w:id="0">
    <w:p w:rsidR="007D504F" w:rsidRDefault="007D504F" w:rsidP="004717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5129" w:rsidRDefault="00B85129" w:rsidP="0047172E">
    <w:pPr>
      <w:pStyle w:val="Encabezado"/>
    </w:pPr>
    <w:r>
      <w:rPr>
        <w:noProof/>
        <w:lang w:val="es-GT" w:eastAsia="es-GT"/>
      </w:rPr>
      <w:drawing>
        <wp:anchor distT="0" distB="0" distL="114300" distR="114300" simplePos="0" relativeHeight="251659264" behindDoc="0" locked="0" layoutInCell="1" allowOverlap="1" wp14:anchorId="00986F4C" wp14:editId="72F2570D">
          <wp:simplePos x="0" y="0"/>
          <wp:positionH relativeFrom="column">
            <wp:posOffset>5673725</wp:posOffset>
          </wp:positionH>
          <wp:positionV relativeFrom="paragraph">
            <wp:posOffset>-130810</wp:posOffset>
          </wp:positionV>
          <wp:extent cx="638175" cy="638175"/>
          <wp:effectExtent l="0" t="0" r="9525" b="9525"/>
          <wp:wrapSquare wrapText="bothSides"/>
          <wp:docPr id="1" name="Imagen 1" descr="Descripción: http://ceur.usac.edu.gt/imagen/usac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Descripción: http://ceur.usac.edu.gt/imagen/usac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8175" cy="638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Universidad San Carlos de Guatemala</w:t>
    </w:r>
  </w:p>
  <w:p w:rsidR="00B85129" w:rsidRDefault="00B85129" w:rsidP="0047172E">
    <w:pPr>
      <w:pStyle w:val="Encabezado"/>
    </w:pPr>
    <w:r>
      <w:t>Facultad de Ciencias Médicas, CUM</w:t>
    </w:r>
  </w:p>
  <w:p w:rsidR="00B85129" w:rsidRDefault="00B85129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F4D2C"/>
    <w:multiLevelType w:val="hybridMultilevel"/>
    <w:tmpl w:val="B66A791E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19A2F6A"/>
    <w:multiLevelType w:val="hybridMultilevel"/>
    <w:tmpl w:val="76A2A4F2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D46247"/>
    <w:multiLevelType w:val="hybridMultilevel"/>
    <w:tmpl w:val="2EE8061A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B735C51"/>
    <w:multiLevelType w:val="hybridMultilevel"/>
    <w:tmpl w:val="B66AB680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D3721E0"/>
    <w:multiLevelType w:val="hybridMultilevel"/>
    <w:tmpl w:val="77DE03DC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E475D8"/>
    <w:multiLevelType w:val="hybridMultilevel"/>
    <w:tmpl w:val="7E563274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A437C2"/>
    <w:multiLevelType w:val="hybridMultilevel"/>
    <w:tmpl w:val="9F2AB4EA"/>
    <w:lvl w:ilvl="0" w:tplc="1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0357D2A"/>
    <w:multiLevelType w:val="hybridMultilevel"/>
    <w:tmpl w:val="15DA942A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0997BF2"/>
    <w:multiLevelType w:val="hybridMultilevel"/>
    <w:tmpl w:val="77E61290"/>
    <w:lvl w:ilvl="0" w:tplc="1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1103F2E"/>
    <w:multiLevelType w:val="hybridMultilevel"/>
    <w:tmpl w:val="27A42048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14774A48"/>
    <w:multiLevelType w:val="hybridMultilevel"/>
    <w:tmpl w:val="8460D0B6"/>
    <w:lvl w:ilvl="0" w:tplc="1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557522A"/>
    <w:multiLevelType w:val="hybridMultilevel"/>
    <w:tmpl w:val="9946AE46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706763A"/>
    <w:multiLevelType w:val="hybridMultilevel"/>
    <w:tmpl w:val="E59418C8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83726C9"/>
    <w:multiLevelType w:val="hybridMultilevel"/>
    <w:tmpl w:val="2FC88098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19D66679"/>
    <w:multiLevelType w:val="hybridMultilevel"/>
    <w:tmpl w:val="123ABBC8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1BD72E6B"/>
    <w:multiLevelType w:val="hybridMultilevel"/>
    <w:tmpl w:val="F2EAC460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20396F84"/>
    <w:multiLevelType w:val="hybridMultilevel"/>
    <w:tmpl w:val="ED5EF052"/>
    <w:lvl w:ilvl="0" w:tplc="1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DF71199"/>
    <w:multiLevelType w:val="hybridMultilevel"/>
    <w:tmpl w:val="B9E06EE4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2FAC1537"/>
    <w:multiLevelType w:val="hybridMultilevel"/>
    <w:tmpl w:val="3E14F682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2FFD4730"/>
    <w:multiLevelType w:val="hybridMultilevel"/>
    <w:tmpl w:val="72D84F54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31316EF6"/>
    <w:multiLevelType w:val="hybridMultilevel"/>
    <w:tmpl w:val="2A5C9716"/>
    <w:lvl w:ilvl="0" w:tplc="1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56106EA"/>
    <w:multiLevelType w:val="hybridMultilevel"/>
    <w:tmpl w:val="DF660078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35832410"/>
    <w:multiLevelType w:val="hybridMultilevel"/>
    <w:tmpl w:val="4300BF4C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6A8032E"/>
    <w:multiLevelType w:val="hybridMultilevel"/>
    <w:tmpl w:val="4FB6749E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390A73E7"/>
    <w:multiLevelType w:val="hybridMultilevel"/>
    <w:tmpl w:val="89924C62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3CD32CE4"/>
    <w:multiLevelType w:val="hybridMultilevel"/>
    <w:tmpl w:val="B6EE43BC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3E4930A0"/>
    <w:multiLevelType w:val="hybridMultilevel"/>
    <w:tmpl w:val="54A2298A"/>
    <w:lvl w:ilvl="0" w:tplc="1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3FE86368"/>
    <w:multiLevelType w:val="hybridMultilevel"/>
    <w:tmpl w:val="90580520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41EB1219"/>
    <w:multiLevelType w:val="hybridMultilevel"/>
    <w:tmpl w:val="DDB622CE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440E2268"/>
    <w:multiLevelType w:val="hybridMultilevel"/>
    <w:tmpl w:val="531CB086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C023ECA"/>
    <w:multiLevelType w:val="hybridMultilevel"/>
    <w:tmpl w:val="FFC6D9E8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C231268"/>
    <w:multiLevelType w:val="hybridMultilevel"/>
    <w:tmpl w:val="C0087AE0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52A8466D"/>
    <w:multiLevelType w:val="hybridMultilevel"/>
    <w:tmpl w:val="E9C6F26E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536F145E"/>
    <w:multiLevelType w:val="hybridMultilevel"/>
    <w:tmpl w:val="264802FC"/>
    <w:lvl w:ilvl="0" w:tplc="1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3CF75A4"/>
    <w:multiLevelType w:val="hybridMultilevel"/>
    <w:tmpl w:val="C1904F70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54521742"/>
    <w:multiLevelType w:val="hybridMultilevel"/>
    <w:tmpl w:val="E138DB5A"/>
    <w:lvl w:ilvl="0" w:tplc="1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A1808E0"/>
    <w:multiLevelType w:val="hybridMultilevel"/>
    <w:tmpl w:val="497C7EDA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>
    <w:nsid w:val="5EEF501F"/>
    <w:multiLevelType w:val="hybridMultilevel"/>
    <w:tmpl w:val="182474D8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>
    <w:nsid w:val="5F5B672F"/>
    <w:multiLevelType w:val="hybridMultilevel"/>
    <w:tmpl w:val="6F185A0A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>
    <w:nsid w:val="629C3645"/>
    <w:multiLevelType w:val="hybridMultilevel"/>
    <w:tmpl w:val="7F58E14C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>
    <w:nsid w:val="6555312D"/>
    <w:multiLevelType w:val="hybridMultilevel"/>
    <w:tmpl w:val="8F5C30B8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DC56D9A"/>
    <w:multiLevelType w:val="hybridMultilevel"/>
    <w:tmpl w:val="F2C06E26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>
    <w:nsid w:val="702935AD"/>
    <w:multiLevelType w:val="hybridMultilevel"/>
    <w:tmpl w:val="7298CFE6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0BE7332"/>
    <w:multiLevelType w:val="hybridMultilevel"/>
    <w:tmpl w:val="24205424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>
    <w:nsid w:val="71801B20"/>
    <w:multiLevelType w:val="hybridMultilevel"/>
    <w:tmpl w:val="B65C543E"/>
    <w:lvl w:ilvl="0" w:tplc="1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B3D2684"/>
    <w:multiLevelType w:val="hybridMultilevel"/>
    <w:tmpl w:val="FE7471AC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EBF48F9"/>
    <w:multiLevelType w:val="hybridMultilevel"/>
    <w:tmpl w:val="8A380918"/>
    <w:lvl w:ilvl="0" w:tplc="100A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7">
    <w:nsid w:val="7EF546C2"/>
    <w:multiLevelType w:val="hybridMultilevel"/>
    <w:tmpl w:val="7D628102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47"/>
  </w:num>
  <w:num w:numId="3">
    <w:abstractNumId w:val="7"/>
  </w:num>
  <w:num w:numId="4">
    <w:abstractNumId w:val="37"/>
  </w:num>
  <w:num w:numId="5">
    <w:abstractNumId w:val="9"/>
  </w:num>
  <w:num w:numId="6">
    <w:abstractNumId w:val="28"/>
  </w:num>
  <w:num w:numId="7">
    <w:abstractNumId w:val="26"/>
  </w:num>
  <w:num w:numId="8">
    <w:abstractNumId w:val="21"/>
  </w:num>
  <w:num w:numId="9">
    <w:abstractNumId w:val="3"/>
  </w:num>
  <w:num w:numId="10">
    <w:abstractNumId w:val="27"/>
  </w:num>
  <w:num w:numId="11">
    <w:abstractNumId w:val="46"/>
  </w:num>
  <w:num w:numId="12">
    <w:abstractNumId w:val="12"/>
  </w:num>
  <w:num w:numId="13">
    <w:abstractNumId w:val="18"/>
  </w:num>
  <w:num w:numId="14">
    <w:abstractNumId w:val="24"/>
  </w:num>
  <w:num w:numId="15">
    <w:abstractNumId w:val="6"/>
  </w:num>
  <w:num w:numId="16">
    <w:abstractNumId w:val="44"/>
  </w:num>
  <w:num w:numId="17">
    <w:abstractNumId w:val="23"/>
  </w:num>
  <w:num w:numId="18">
    <w:abstractNumId w:val="14"/>
  </w:num>
  <w:num w:numId="19">
    <w:abstractNumId w:val="43"/>
  </w:num>
  <w:num w:numId="20">
    <w:abstractNumId w:val="30"/>
  </w:num>
  <w:num w:numId="21">
    <w:abstractNumId w:val="8"/>
  </w:num>
  <w:num w:numId="22">
    <w:abstractNumId w:val="20"/>
  </w:num>
  <w:num w:numId="23">
    <w:abstractNumId w:val="35"/>
  </w:num>
  <w:num w:numId="24">
    <w:abstractNumId w:val="40"/>
  </w:num>
  <w:num w:numId="25">
    <w:abstractNumId w:val="45"/>
  </w:num>
  <w:num w:numId="26">
    <w:abstractNumId w:val="39"/>
  </w:num>
  <w:num w:numId="27">
    <w:abstractNumId w:val="25"/>
  </w:num>
  <w:num w:numId="28">
    <w:abstractNumId w:val="15"/>
  </w:num>
  <w:num w:numId="29">
    <w:abstractNumId w:val="36"/>
  </w:num>
  <w:num w:numId="30">
    <w:abstractNumId w:val="22"/>
  </w:num>
  <w:num w:numId="31">
    <w:abstractNumId w:val="32"/>
  </w:num>
  <w:num w:numId="32">
    <w:abstractNumId w:val="19"/>
  </w:num>
  <w:num w:numId="33">
    <w:abstractNumId w:val="17"/>
  </w:num>
  <w:num w:numId="34">
    <w:abstractNumId w:val="41"/>
  </w:num>
  <w:num w:numId="35">
    <w:abstractNumId w:val="0"/>
  </w:num>
  <w:num w:numId="36">
    <w:abstractNumId w:val="38"/>
  </w:num>
  <w:num w:numId="37">
    <w:abstractNumId w:val="29"/>
  </w:num>
  <w:num w:numId="38">
    <w:abstractNumId w:val="33"/>
  </w:num>
  <w:num w:numId="39">
    <w:abstractNumId w:val="10"/>
  </w:num>
  <w:num w:numId="40">
    <w:abstractNumId w:val="11"/>
  </w:num>
  <w:num w:numId="41">
    <w:abstractNumId w:val="4"/>
  </w:num>
  <w:num w:numId="42">
    <w:abstractNumId w:val="5"/>
  </w:num>
  <w:num w:numId="43">
    <w:abstractNumId w:val="1"/>
  </w:num>
  <w:num w:numId="44">
    <w:abstractNumId w:val="16"/>
  </w:num>
  <w:num w:numId="45">
    <w:abstractNumId w:val="2"/>
  </w:num>
  <w:num w:numId="46">
    <w:abstractNumId w:val="34"/>
  </w:num>
  <w:num w:numId="47">
    <w:abstractNumId w:val="42"/>
  </w:num>
  <w:num w:numId="4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0EBC"/>
    <w:rsid w:val="0000752D"/>
    <w:rsid w:val="00014336"/>
    <w:rsid w:val="00021421"/>
    <w:rsid w:val="0003080E"/>
    <w:rsid w:val="00053940"/>
    <w:rsid w:val="000D2BAC"/>
    <w:rsid w:val="0017154C"/>
    <w:rsid w:val="001B0B8D"/>
    <w:rsid w:val="001F228A"/>
    <w:rsid w:val="0020536B"/>
    <w:rsid w:val="00280D1E"/>
    <w:rsid w:val="002928E3"/>
    <w:rsid w:val="002C64DF"/>
    <w:rsid w:val="002D5D89"/>
    <w:rsid w:val="003113B4"/>
    <w:rsid w:val="00327171"/>
    <w:rsid w:val="00360DE4"/>
    <w:rsid w:val="0038712C"/>
    <w:rsid w:val="003A21FF"/>
    <w:rsid w:val="003B17FF"/>
    <w:rsid w:val="003B788C"/>
    <w:rsid w:val="003D3CEF"/>
    <w:rsid w:val="004444EC"/>
    <w:rsid w:val="004558B2"/>
    <w:rsid w:val="0047172E"/>
    <w:rsid w:val="004853A8"/>
    <w:rsid w:val="004C7D7D"/>
    <w:rsid w:val="004D372B"/>
    <w:rsid w:val="004E3E99"/>
    <w:rsid w:val="00505BAA"/>
    <w:rsid w:val="00507A36"/>
    <w:rsid w:val="00512A2F"/>
    <w:rsid w:val="005240FD"/>
    <w:rsid w:val="00537733"/>
    <w:rsid w:val="00562538"/>
    <w:rsid w:val="005D531C"/>
    <w:rsid w:val="005F58B3"/>
    <w:rsid w:val="00670500"/>
    <w:rsid w:val="006715B7"/>
    <w:rsid w:val="006C3750"/>
    <w:rsid w:val="006F1A9B"/>
    <w:rsid w:val="00704705"/>
    <w:rsid w:val="00713884"/>
    <w:rsid w:val="0072555C"/>
    <w:rsid w:val="007312B6"/>
    <w:rsid w:val="007618DB"/>
    <w:rsid w:val="00765EE1"/>
    <w:rsid w:val="00782B00"/>
    <w:rsid w:val="007A409B"/>
    <w:rsid w:val="007B2BE7"/>
    <w:rsid w:val="007D504F"/>
    <w:rsid w:val="007E1406"/>
    <w:rsid w:val="00844058"/>
    <w:rsid w:val="00867351"/>
    <w:rsid w:val="008741F6"/>
    <w:rsid w:val="00882D01"/>
    <w:rsid w:val="00893976"/>
    <w:rsid w:val="008A1056"/>
    <w:rsid w:val="008B5BE2"/>
    <w:rsid w:val="008C4806"/>
    <w:rsid w:val="008C4FBC"/>
    <w:rsid w:val="008E0497"/>
    <w:rsid w:val="00925BBB"/>
    <w:rsid w:val="0092653C"/>
    <w:rsid w:val="009328A3"/>
    <w:rsid w:val="009613E6"/>
    <w:rsid w:val="00962B4C"/>
    <w:rsid w:val="009930B5"/>
    <w:rsid w:val="009D3777"/>
    <w:rsid w:val="009F4DD5"/>
    <w:rsid w:val="00A00832"/>
    <w:rsid w:val="00A024D6"/>
    <w:rsid w:val="00A63CA2"/>
    <w:rsid w:val="00A6574E"/>
    <w:rsid w:val="00A917F9"/>
    <w:rsid w:val="00A925BC"/>
    <w:rsid w:val="00AB0912"/>
    <w:rsid w:val="00AC75C7"/>
    <w:rsid w:val="00AF29D8"/>
    <w:rsid w:val="00AF5884"/>
    <w:rsid w:val="00B259E5"/>
    <w:rsid w:val="00B3357F"/>
    <w:rsid w:val="00B476A7"/>
    <w:rsid w:val="00B73A09"/>
    <w:rsid w:val="00B772B8"/>
    <w:rsid w:val="00B82995"/>
    <w:rsid w:val="00B85129"/>
    <w:rsid w:val="00BA5550"/>
    <w:rsid w:val="00C02C6E"/>
    <w:rsid w:val="00C122C2"/>
    <w:rsid w:val="00C24512"/>
    <w:rsid w:val="00D11E36"/>
    <w:rsid w:val="00D447D7"/>
    <w:rsid w:val="00D47F87"/>
    <w:rsid w:val="00D70141"/>
    <w:rsid w:val="00D90EBC"/>
    <w:rsid w:val="00DB58EC"/>
    <w:rsid w:val="00DC564D"/>
    <w:rsid w:val="00DC7500"/>
    <w:rsid w:val="00DD18E8"/>
    <w:rsid w:val="00E20F19"/>
    <w:rsid w:val="00E2142C"/>
    <w:rsid w:val="00E31C44"/>
    <w:rsid w:val="00E40639"/>
    <w:rsid w:val="00E56F06"/>
    <w:rsid w:val="00E669FE"/>
    <w:rsid w:val="00E7069F"/>
    <w:rsid w:val="00E8325F"/>
    <w:rsid w:val="00F1412F"/>
    <w:rsid w:val="00F30155"/>
    <w:rsid w:val="00F34B29"/>
    <w:rsid w:val="00F414CB"/>
    <w:rsid w:val="00F41F8B"/>
    <w:rsid w:val="00F42A86"/>
    <w:rsid w:val="00F73C09"/>
    <w:rsid w:val="00F84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GT" w:eastAsia="es-G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0DE4"/>
    <w:pPr>
      <w:spacing w:after="0" w:line="240" w:lineRule="auto"/>
      <w:jc w:val="both"/>
    </w:pPr>
    <w:rPr>
      <w:rFonts w:ascii="Arial" w:eastAsia="Calibri" w:hAnsi="Arial" w:cs="Times New Roman"/>
      <w:sz w:val="24"/>
      <w:lang w:val="es-ES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8741F6"/>
    <w:pPr>
      <w:keepNext/>
      <w:keepLines/>
      <w:jc w:val="center"/>
      <w:outlineLvl w:val="0"/>
    </w:pPr>
    <w:rPr>
      <w:rFonts w:asciiTheme="majorHAnsi" w:eastAsiaTheme="majorEastAsia" w:hAnsiTheme="majorHAnsi" w:cstheme="majorBidi"/>
      <w:b/>
      <w:bCs/>
      <w:sz w:val="36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D90EBC"/>
    <w:pPr>
      <w:keepNext/>
      <w:keepLines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D90EBC"/>
    <w:pPr>
      <w:keepNext/>
      <w:keepLines/>
      <w:outlineLvl w:val="2"/>
    </w:pPr>
    <w:rPr>
      <w:rFonts w:asciiTheme="majorHAnsi" w:eastAsiaTheme="majorEastAsia" w:hAnsiTheme="majorHAnsi" w:cstheme="majorBidi"/>
      <w:b/>
      <w:bCs/>
      <w:sz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B5BE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7172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7172E"/>
    <w:rPr>
      <w:rFonts w:ascii="Arial" w:hAnsi="Arial"/>
      <w:sz w:val="24"/>
    </w:rPr>
  </w:style>
  <w:style w:type="paragraph" w:styleId="Piedepgina">
    <w:name w:val="footer"/>
    <w:basedOn w:val="Normal"/>
    <w:link w:val="PiedepginaCar"/>
    <w:uiPriority w:val="99"/>
    <w:unhideWhenUsed/>
    <w:rsid w:val="0047172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7172E"/>
    <w:rPr>
      <w:rFonts w:ascii="Arial" w:hAnsi="Arial"/>
      <w:sz w:val="24"/>
    </w:rPr>
  </w:style>
  <w:style w:type="character" w:customStyle="1" w:styleId="Ttulo1Car">
    <w:name w:val="Título 1 Car"/>
    <w:basedOn w:val="Fuentedeprrafopredeter"/>
    <w:link w:val="Ttulo1"/>
    <w:uiPriority w:val="9"/>
    <w:rsid w:val="008741F6"/>
    <w:rPr>
      <w:rFonts w:asciiTheme="majorHAnsi" w:eastAsiaTheme="majorEastAsia" w:hAnsiTheme="majorHAnsi" w:cstheme="majorBidi"/>
      <w:b/>
      <w:bCs/>
      <w:sz w:val="36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D90EBC"/>
    <w:rPr>
      <w:rFonts w:asciiTheme="majorHAnsi" w:eastAsiaTheme="majorEastAsia" w:hAnsiTheme="majorHAnsi" w:cstheme="majorBidi"/>
      <w:b/>
      <w:bCs/>
      <w:sz w:val="28"/>
      <w:szCs w:val="26"/>
      <w:lang w:val="es-ES" w:eastAsia="en-US"/>
    </w:rPr>
  </w:style>
  <w:style w:type="character" w:customStyle="1" w:styleId="Ttulo3Car">
    <w:name w:val="Título 3 Car"/>
    <w:basedOn w:val="Fuentedeprrafopredeter"/>
    <w:link w:val="Ttulo3"/>
    <w:uiPriority w:val="9"/>
    <w:rsid w:val="00D90EBC"/>
    <w:rPr>
      <w:rFonts w:asciiTheme="majorHAnsi" w:eastAsiaTheme="majorEastAsia" w:hAnsiTheme="majorHAnsi" w:cstheme="majorBidi"/>
      <w:b/>
      <w:bCs/>
      <w:sz w:val="26"/>
      <w:lang w:val="es-ES" w:eastAsia="en-U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B5BE2"/>
    <w:rPr>
      <w:rFonts w:asciiTheme="majorHAnsi" w:eastAsiaTheme="majorEastAsia" w:hAnsiTheme="majorHAnsi" w:cstheme="majorBidi"/>
      <w:b/>
      <w:bCs/>
      <w:i/>
      <w:iCs/>
      <w:sz w:val="24"/>
    </w:rPr>
  </w:style>
  <w:style w:type="paragraph" w:styleId="Prrafodelista">
    <w:name w:val="List Paragraph"/>
    <w:basedOn w:val="Normal"/>
    <w:uiPriority w:val="34"/>
    <w:qFormat/>
    <w:rsid w:val="00D90EBC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A6574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6574E"/>
    <w:rPr>
      <w:rFonts w:ascii="Tahoma" w:eastAsia="Calibri" w:hAnsi="Tahoma" w:cs="Tahoma"/>
      <w:sz w:val="16"/>
      <w:szCs w:val="16"/>
      <w:lang w:val="es-E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GT" w:eastAsia="es-G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0DE4"/>
    <w:pPr>
      <w:spacing w:after="0" w:line="240" w:lineRule="auto"/>
      <w:jc w:val="both"/>
    </w:pPr>
    <w:rPr>
      <w:rFonts w:ascii="Arial" w:eastAsia="Calibri" w:hAnsi="Arial" w:cs="Times New Roman"/>
      <w:sz w:val="24"/>
      <w:lang w:val="es-ES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8741F6"/>
    <w:pPr>
      <w:keepNext/>
      <w:keepLines/>
      <w:jc w:val="center"/>
      <w:outlineLvl w:val="0"/>
    </w:pPr>
    <w:rPr>
      <w:rFonts w:asciiTheme="majorHAnsi" w:eastAsiaTheme="majorEastAsia" w:hAnsiTheme="majorHAnsi" w:cstheme="majorBidi"/>
      <w:b/>
      <w:bCs/>
      <w:sz w:val="36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D90EBC"/>
    <w:pPr>
      <w:keepNext/>
      <w:keepLines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D90EBC"/>
    <w:pPr>
      <w:keepNext/>
      <w:keepLines/>
      <w:outlineLvl w:val="2"/>
    </w:pPr>
    <w:rPr>
      <w:rFonts w:asciiTheme="majorHAnsi" w:eastAsiaTheme="majorEastAsia" w:hAnsiTheme="majorHAnsi" w:cstheme="majorBidi"/>
      <w:b/>
      <w:bCs/>
      <w:sz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B5BE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7172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7172E"/>
    <w:rPr>
      <w:rFonts w:ascii="Arial" w:hAnsi="Arial"/>
      <w:sz w:val="24"/>
    </w:rPr>
  </w:style>
  <w:style w:type="paragraph" w:styleId="Piedepgina">
    <w:name w:val="footer"/>
    <w:basedOn w:val="Normal"/>
    <w:link w:val="PiedepginaCar"/>
    <w:uiPriority w:val="99"/>
    <w:unhideWhenUsed/>
    <w:rsid w:val="0047172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7172E"/>
    <w:rPr>
      <w:rFonts w:ascii="Arial" w:hAnsi="Arial"/>
      <w:sz w:val="24"/>
    </w:rPr>
  </w:style>
  <w:style w:type="character" w:customStyle="1" w:styleId="Ttulo1Car">
    <w:name w:val="Título 1 Car"/>
    <w:basedOn w:val="Fuentedeprrafopredeter"/>
    <w:link w:val="Ttulo1"/>
    <w:uiPriority w:val="9"/>
    <w:rsid w:val="008741F6"/>
    <w:rPr>
      <w:rFonts w:asciiTheme="majorHAnsi" w:eastAsiaTheme="majorEastAsia" w:hAnsiTheme="majorHAnsi" w:cstheme="majorBidi"/>
      <w:b/>
      <w:bCs/>
      <w:sz w:val="36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D90EBC"/>
    <w:rPr>
      <w:rFonts w:asciiTheme="majorHAnsi" w:eastAsiaTheme="majorEastAsia" w:hAnsiTheme="majorHAnsi" w:cstheme="majorBidi"/>
      <w:b/>
      <w:bCs/>
      <w:sz w:val="28"/>
      <w:szCs w:val="26"/>
      <w:lang w:val="es-ES" w:eastAsia="en-US"/>
    </w:rPr>
  </w:style>
  <w:style w:type="character" w:customStyle="1" w:styleId="Ttulo3Car">
    <w:name w:val="Título 3 Car"/>
    <w:basedOn w:val="Fuentedeprrafopredeter"/>
    <w:link w:val="Ttulo3"/>
    <w:uiPriority w:val="9"/>
    <w:rsid w:val="00D90EBC"/>
    <w:rPr>
      <w:rFonts w:asciiTheme="majorHAnsi" w:eastAsiaTheme="majorEastAsia" w:hAnsiTheme="majorHAnsi" w:cstheme="majorBidi"/>
      <w:b/>
      <w:bCs/>
      <w:sz w:val="26"/>
      <w:lang w:val="es-ES" w:eastAsia="en-U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B5BE2"/>
    <w:rPr>
      <w:rFonts w:asciiTheme="majorHAnsi" w:eastAsiaTheme="majorEastAsia" w:hAnsiTheme="majorHAnsi" w:cstheme="majorBidi"/>
      <w:b/>
      <w:bCs/>
      <w:i/>
      <w:iCs/>
      <w:sz w:val="24"/>
    </w:rPr>
  </w:style>
  <w:style w:type="paragraph" w:styleId="Prrafodelista">
    <w:name w:val="List Paragraph"/>
    <w:basedOn w:val="Normal"/>
    <w:uiPriority w:val="34"/>
    <w:qFormat/>
    <w:rsid w:val="00D90EBC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A6574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6574E"/>
    <w:rPr>
      <w:rFonts w:ascii="Tahoma" w:eastAsia="Calibri" w:hAnsi="Tahoma" w:cs="Tahoma"/>
      <w:sz w:val="16"/>
      <w:szCs w:val="16"/>
      <w:lang w:val="es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0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Mis%20Otros%20Documentos2\medicina\2do%20A&#241;o\plantilla2do.dot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plantilla2do.dotm</Template>
  <TotalTime>868</TotalTime>
  <Pages>1</Pages>
  <Words>3173</Words>
  <Characters>17456</Characters>
  <Application>Microsoft Office Word</Application>
  <DocSecurity>0</DocSecurity>
  <Lines>145</Lines>
  <Paragraphs>41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Yury Mazariegos Chameleon II</dc:creator>
  <cp:lastModifiedBy>Yury Mazariegos Chameleon II</cp:lastModifiedBy>
  <cp:revision>56</cp:revision>
  <dcterms:created xsi:type="dcterms:W3CDTF">2014-08-15T13:07:00Z</dcterms:created>
  <dcterms:modified xsi:type="dcterms:W3CDTF">2014-08-27T11:01:00Z</dcterms:modified>
</cp:coreProperties>
</file>